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E2C7A" w14:textId="4849075E" w:rsidR="00EE029D" w:rsidRPr="00FD603D" w:rsidRDefault="004707B9" w:rsidP="00FD603D">
      <w:pPr>
        <w:pStyle w:val="CourseCategoryTitle"/>
        <w:rPr>
          <w:color w:val="C00000"/>
        </w:rPr>
      </w:pPr>
      <w:r>
        <w:rPr>
          <w:color w:val="C00000"/>
        </w:rPr>
        <w:t>Foundations Language Arts</w:t>
      </w:r>
    </w:p>
    <w:p w14:paraId="739E68C1" w14:textId="77777777" w:rsidR="005F10E6" w:rsidRDefault="005F10E6" w:rsidP="00292642">
      <w:pPr>
        <w:sectPr w:rsidR="005F10E6" w:rsidSect="005F10E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720" w:right="720" w:bottom="720" w:left="720" w:header="4680" w:footer="1080" w:gutter="0"/>
          <w:cols w:space="720"/>
          <w:titlePg/>
          <w:docGrid w:linePitch="299"/>
        </w:sectPr>
      </w:pPr>
    </w:p>
    <w:p w14:paraId="0812B036" w14:textId="03CFA52E" w:rsidR="007A0C3C" w:rsidRDefault="00725F72" w:rsidP="00292642">
      <w:r>
        <w:t xml:space="preserve">Foundations Language Arts (Levels 1 to 8) enable students to develop knowledge and skills in English Language Arts </w:t>
      </w:r>
      <w:proofErr w:type="gramStart"/>
      <w:r>
        <w:t>in order to</w:t>
      </w:r>
      <w:proofErr w:type="gramEnd"/>
      <w:r>
        <w:t xml:space="preserve"> be successful in courses required for graduation in the Adult Graduation Program</w:t>
      </w:r>
      <w:r w:rsidR="002E73F0" w:rsidRPr="002E73F0">
        <w:t>.</w:t>
      </w:r>
      <w:r w:rsidR="00171A6D">
        <w:t xml:space="preserve">  Students learn to develop their speaking, listening, fluency, conversation, comprehension and writing skills.  </w:t>
      </w:r>
    </w:p>
    <w:p w14:paraId="04E234D5" w14:textId="0251067E" w:rsidR="00292642" w:rsidRPr="002C1EB3" w:rsidRDefault="00C32C75" w:rsidP="00C32C75">
      <w:pPr>
        <w:pStyle w:val="CourseDetails"/>
        <w:spacing w:after="120"/>
      </w:pPr>
      <w:r>
        <w:br w:type="column"/>
      </w:r>
      <w:r w:rsidR="004707B9">
        <w:t>Day Classes</w:t>
      </w:r>
      <w:r w:rsidR="00292642">
        <w:t xml:space="preserve">: </w:t>
      </w:r>
      <w:r w:rsidR="002C1EB3">
        <w:br/>
      </w:r>
      <w:r w:rsidR="004707B9">
        <w:rPr>
          <w:b w:val="0"/>
        </w:rPr>
        <w:t>Mon</w:t>
      </w:r>
      <w:r w:rsidR="002C1EB3">
        <w:rPr>
          <w:b w:val="0"/>
        </w:rPr>
        <w:t>day to Thursday,</w:t>
      </w:r>
      <w:r w:rsidR="002C1EB3">
        <w:rPr>
          <w:b w:val="0"/>
        </w:rPr>
        <w:br/>
      </w:r>
      <w:r w:rsidR="004707B9">
        <w:rPr>
          <w:b w:val="0"/>
        </w:rPr>
        <w:t>9 a.m.-11:30 a.m. or 12 p.m.-2:30 p.m.</w:t>
      </w:r>
    </w:p>
    <w:p w14:paraId="751193DC" w14:textId="27A71A6D" w:rsidR="00292642" w:rsidRPr="002C1EB3" w:rsidRDefault="004707B9" w:rsidP="00C32C75">
      <w:pPr>
        <w:pStyle w:val="CourseDetails"/>
        <w:spacing w:after="120" w:line="240" w:lineRule="auto"/>
      </w:pPr>
      <w:r>
        <w:t>Evening Classes</w:t>
      </w:r>
      <w:r w:rsidR="00292642">
        <w:t>:</w:t>
      </w:r>
      <w:r w:rsidR="00292642" w:rsidRPr="00292642">
        <w:t xml:space="preserve"> </w:t>
      </w:r>
      <w:r w:rsidR="002C1EB3">
        <w:br/>
      </w:r>
      <w:r>
        <w:rPr>
          <w:b w:val="0"/>
          <w:bCs/>
        </w:rPr>
        <w:t>Tue</w:t>
      </w:r>
      <w:r w:rsidR="002C1EB3">
        <w:rPr>
          <w:b w:val="0"/>
          <w:bCs/>
        </w:rPr>
        <w:t>sday</w:t>
      </w:r>
      <w:r>
        <w:rPr>
          <w:b w:val="0"/>
          <w:bCs/>
        </w:rPr>
        <w:t xml:space="preserve"> &amp; Thurs</w:t>
      </w:r>
      <w:r w:rsidR="002C1EB3">
        <w:rPr>
          <w:b w:val="0"/>
          <w:bCs/>
        </w:rPr>
        <w:t>day</w:t>
      </w:r>
      <w:r>
        <w:rPr>
          <w:b w:val="0"/>
          <w:bCs/>
        </w:rPr>
        <w:t xml:space="preserve">, </w:t>
      </w:r>
      <w:r w:rsidR="002C1EB3">
        <w:rPr>
          <w:b w:val="0"/>
          <w:bCs/>
        </w:rPr>
        <w:br/>
      </w:r>
      <w:r>
        <w:rPr>
          <w:b w:val="0"/>
          <w:bCs/>
        </w:rPr>
        <w:t>6:30 p.m.-9 p.m.</w:t>
      </w:r>
      <w:r w:rsidR="00497DC7">
        <w:rPr>
          <w:b w:val="0"/>
          <w:bCs/>
        </w:rPr>
        <w:t xml:space="preserve"> </w:t>
      </w:r>
    </w:p>
    <w:p w14:paraId="1DEF4337" w14:textId="59E5719E" w:rsidR="00725F72" w:rsidRPr="00EE029D" w:rsidRDefault="00725F72" w:rsidP="00C32C75">
      <w:pPr>
        <w:pStyle w:val="CourseDetails"/>
        <w:spacing w:after="120" w:line="240" w:lineRule="auto"/>
        <w:rPr>
          <w:b w:val="0"/>
          <w:bCs/>
        </w:rPr>
      </w:pPr>
      <w:r w:rsidRPr="00725F72">
        <w:t>Format:</w:t>
      </w:r>
      <w:r>
        <w:rPr>
          <w:b w:val="0"/>
          <w:bCs/>
        </w:rPr>
        <w:t xml:space="preserve">  Teacher-directed</w:t>
      </w:r>
      <w:r w:rsidR="007A0C3C">
        <w:rPr>
          <w:b w:val="0"/>
          <w:bCs/>
        </w:rPr>
        <w:t>.  In-person attendance required.</w:t>
      </w:r>
    </w:p>
    <w:p w14:paraId="5F04DF14" w14:textId="191153FE" w:rsidR="005F10E6" w:rsidRPr="005F10E6" w:rsidRDefault="005F10E6" w:rsidP="005F10E6">
      <w:pPr>
        <w:pStyle w:val="CourseDetails"/>
        <w:rPr>
          <w:b w:val="0"/>
          <w:bCs/>
        </w:rPr>
        <w:sectPr w:rsidR="005F10E6" w:rsidRPr="005F10E6" w:rsidSect="005F10E6">
          <w:type w:val="continuous"/>
          <w:pgSz w:w="12240" w:h="15840"/>
          <w:pgMar w:top="720" w:right="720" w:bottom="720" w:left="720" w:header="4680" w:footer="1080" w:gutter="0"/>
          <w:cols w:num="2" w:space="720"/>
          <w:titlePg/>
          <w:docGrid w:linePitch="299"/>
        </w:sectPr>
      </w:pPr>
    </w:p>
    <w:p w14:paraId="3198EE31" w14:textId="77777777" w:rsidR="007F53DD" w:rsidRDefault="007F53DD" w:rsidP="00C32C75">
      <w:pPr>
        <w:pStyle w:val="CourseCategoryTitle"/>
        <w:spacing w:before="120" w:line="240" w:lineRule="auto"/>
        <w:rPr>
          <w:color w:val="FF00C0"/>
        </w:rPr>
      </w:pPr>
    </w:p>
    <w:p w14:paraId="0EB0BBE5" w14:textId="76B5A572" w:rsidR="00725F72" w:rsidRPr="00725F72" w:rsidRDefault="00725F72" w:rsidP="00C32C75">
      <w:pPr>
        <w:pStyle w:val="CourseCategoryTitle"/>
        <w:spacing w:before="120" w:line="240" w:lineRule="auto"/>
        <w:rPr>
          <w:color w:val="FF00C0"/>
        </w:rPr>
      </w:pPr>
      <w:r>
        <w:rPr>
          <w:color w:val="FF00C0"/>
        </w:rPr>
        <w:t>Adult Secondary Upgrading</w:t>
      </w:r>
    </w:p>
    <w:p w14:paraId="7AC44B78" w14:textId="75230929" w:rsidR="00725F72" w:rsidRDefault="00725F72" w:rsidP="00725F72">
      <w:pPr>
        <w:widowControl/>
        <w:autoSpaceDE/>
        <w:autoSpaceDN/>
        <w:spacing w:after="100" w:afterAutospacing="1" w:line="240" w:lineRule="auto"/>
        <w:rPr>
          <w:rFonts w:asciiTheme="minorHAnsi" w:eastAsia="Times New Roman" w:hAnsiTheme="minorHAnsi" w:cstheme="minorHAnsi"/>
          <w:lang w:val="en-CA"/>
        </w:rPr>
      </w:pPr>
      <w:r w:rsidRPr="00725F72">
        <w:rPr>
          <w:rFonts w:asciiTheme="minorHAnsi" w:eastAsia="Times New Roman" w:hAnsiTheme="minorHAnsi" w:cstheme="minorHAnsi"/>
          <w:lang w:val="en-CA"/>
        </w:rPr>
        <w:t>Taking high school courses can help with various educational paths – working towards high school graduation, upgrading for work or for entrance into a post-secondary program.</w:t>
      </w:r>
      <w:r>
        <w:rPr>
          <w:rFonts w:asciiTheme="minorHAnsi" w:eastAsia="Times New Roman" w:hAnsiTheme="minorHAnsi" w:cstheme="minorHAnsi"/>
          <w:lang w:val="en-CA"/>
        </w:rPr>
        <w:t xml:space="preserve">  </w:t>
      </w:r>
    </w:p>
    <w:p w14:paraId="34C39F9B" w14:textId="72A81479" w:rsidR="00EC1A17" w:rsidRDefault="00EC1A17" w:rsidP="00725F72">
      <w:pPr>
        <w:widowControl/>
        <w:autoSpaceDE/>
        <w:autoSpaceDN/>
        <w:spacing w:after="100" w:afterAutospacing="1" w:line="240" w:lineRule="auto"/>
        <w:rPr>
          <w:rFonts w:asciiTheme="minorHAnsi" w:eastAsia="Times New Roman" w:hAnsiTheme="minorHAnsi" w:cstheme="minorHAnsi"/>
          <w:lang w:val="en-CA"/>
        </w:rPr>
      </w:pPr>
    </w:p>
    <w:p w14:paraId="47A74B55" w14:textId="68D0291C" w:rsidR="002C1EB3" w:rsidRPr="00BC2D9E" w:rsidRDefault="00BC2D9E" w:rsidP="00BC2D9E">
      <w:pPr>
        <w:widowControl/>
        <w:autoSpaceDE/>
        <w:autoSpaceDN/>
        <w:spacing w:after="100" w:afterAutospacing="1" w:line="240" w:lineRule="auto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noProof/>
          <w:lang w:val="en-CA"/>
        </w:rPr>
        <w:drawing>
          <wp:inline distT="0" distB="0" distL="0" distR="0" wp14:anchorId="24B37605" wp14:editId="146E5C1B">
            <wp:extent cx="3200400" cy="1491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4A39" w14:textId="77777777" w:rsidR="002C1EB3" w:rsidRDefault="002C1EB3" w:rsidP="00725F72">
      <w:pPr>
        <w:pStyle w:val="CourseDetails"/>
        <w:spacing w:line="240" w:lineRule="auto"/>
      </w:pPr>
    </w:p>
    <w:p w14:paraId="1BBF22ED" w14:textId="77777777" w:rsidR="002C1EB3" w:rsidRDefault="002C1EB3" w:rsidP="00725F72">
      <w:pPr>
        <w:pStyle w:val="CourseDetails"/>
        <w:spacing w:line="240" w:lineRule="auto"/>
      </w:pPr>
    </w:p>
    <w:p w14:paraId="68EDCFB3" w14:textId="77777777" w:rsidR="002C1EB3" w:rsidRDefault="002C1EB3" w:rsidP="00725F72">
      <w:pPr>
        <w:pStyle w:val="CourseDetails"/>
        <w:spacing w:line="240" w:lineRule="auto"/>
      </w:pPr>
    </w:p>
    <w:p w14:paraId="2944AD55" w14:textId="0EAB9E8A" w:rsidR="007A0C3C" w:rsidRDefault="00725F72" w:rsidP="00725F72">
      <w:pPr>
        <w:pStyle w:val="CourseDetails"/>
        <w:spacing w:line="240" w:lineRule="auto"/>
      </w:pPr>
      <w:r>
        <w:t xml:space="preserve">Day Classes: </w:t>
      </w:r>
    </w:p>
    <w:p w14:paraId="724309C1" w14:textId="77777777" w:rsidR="00267D48" w:rsidRDefault="004D1977" w:rsidP="00725F72">
      <w:pPr>
        <w:pStyle w:val="CourseDetails"/>
        <w:spacing w:line="240" w:lineRule="auto"/>
        <w:rPr>
          <w:b w:val="0"/>
        </w:rPr>
      </w:pPr>
      <w:r w:rsidRPr="004D1977">
        <w:rPr>
          <w:b w:val="0"/>
          <w:i/>
          <w:iCs/>
        </w:rPr>
        <w:t>English</w:t>
      </w:r>
      <w:r>
        <w:rPr>
          <w:b w:val="0"/>
        </w:rPr>
        <w:t xml:space="preserve">:  </w:t>
      </w:r>
    </w:p>
    <w:p w14:paraId="273AF6F3" w14:textId="77777777" w:rsidR="002C1EB3" w:rsidRPr="002C1EB3" w:rsidRDefault="002C1EB3" w:rsidP="002C1EB3">
      <w:pPr>
        <w:pStyle w:val="CourseDetails"/>
        <w:spacing w:after="120"/>
      </w:pPr>
      <w:r>
        <w:rPr>
          <w:b w:val="0"/>
        </w:rPr>
        <w:t>Monday to Thursday,</w:t>
      </w:r>
      <w:r>
        <w:rPr>
          <w:b w:val="0"/>
        </w:rPr>
        <w:br/>
        <w:t>9 a.m.-11:30 a.m. or 12 p.m.-2:30 p.m.</w:t>
      </w:r>
    </w:p>
    <w:p w14:paraId="1A1F0ABB" w14:textId="77777777" w:rsidR="00267D48" w:rsidRDefault="004D1977" w:rsidP="004D1977">
      <w:pPr>
        <w:pStyle w:val="CourseDetails"/>
        <w:spacing w:line="240" w:lineRule="auto"/>
        <w:rPr>
          <w:b w:val="0"/>
        </w:rPr>
      </w:pPr>
      <w:r w:rsidRPr="004D1977">
        <w:rPr>
          <w:b w:val="0"/>
          <w:i/>
          <w:iCs/>
        </w:rPr>
        <w:t>Math &amp; Sciences</w:t>
      </w:r>
      <w:r>
        <w:rPr>
          <w:b w:val="0"/>
        </w:rPr>
        <w:t xml:space="preserve">:  </w:t>
      </w:r>
    </w:p>
    <w:p w14:paraId="1C20A03F" w14:textId="77777777" w:rsidR="002C1EB3" w:rsidRPr="002C1EB3" w:rsidRDefault="002C1EB3" w:rsidP="002C1EB3">
      <w:pPr>
        <w:pStyle w:val="CourseDetails"/>
        <w:spacing w:after="120"/>
      </w:pPr>
      <w:r>
        <w:rPr>
          <w:b w:val="0"/>
        </w:rPr>
        <w:t>Monday to Thursday,</w:t>
      </w:r>
      <w:r>
        <w:rPr>
          <w:b w:val="0"/>
        </w:rPr>
        <w:br/>
        <w:t>9 a.m.-11:30 a.m. or 12 p.m.-2:30 p.m.</w:t>
      </w:r>
    </w:p>
    <w:p w14:paraId="66F93E7F" w14:textId="77777777" w:rsidR="00267D48" w:rsidRDefault="004D1977" w:rsidP="00725F72">
      <w:pPr>
        <w:pStyle w:val="CourseDetails"/>
        <w:spacing w:line="240" w:lineRule="auto"/>
        <w:rPr>
          <w:b w:val="0"/>
        </w:rPr>
      </w:pPr>
      <w:r w:rsidRPr="004D1977">
        <w:rPr>
          <w:b w:val="0"/>
          <w:i/>
          <w:iCs/>
        </w:rPr>
        <w:t>Humanities/General Academics</w:t>
      </w:r>
      <w:r>
        <w:rPr>
          <w:b w:val="0"/>
        </w:rPr>
        <w:t xml:space="preserve">: </w:t>
      </w:r>
    </w:p>
    <w:p w14:paraId="1BCCADEA" w14:textId="3D662057" w:rsidR="00725F72" w:rsidRDefault="002C1EB3" w:rsidP="00171A6D">
      <w:pPr>
        <w:pStyle w:val="CourseDetails"/>
        <w:spacing w:after="120" w:line="240" w:lineRule="auto"/>
        <w:rPr>
          <w:b w:val="0"/>
        </w:rPr>
      </w:pPr>
      <w:r>
        <w:rPr>
          <w:b w:val="0"/>
        </w:rPr>
        <w:t>Monday</w:t>
      </w:r>
      <w:r w:rsidR="00725F72">
        <w:rPr>
          <w:b w:val="0"/>
        </w:rPr>
        <w:t xml:space="preserve"> &amp; </w:t>
      </w:r>
      <w:r>
        <w:rPr>
          <w:b w:val="0"/>
        </w:rPr>
        <w:t>Wednesday</w:t>
      </w:r>
      <w:r w:rsidR="00725F72">
        <w:rPr>
          <w:b w:val="0"/>
        </w:rPr>
        <w:t xml:space="preserve">, </w:t>
      </w:r>
      <w:r>
        <w:rPr>
          <w:b w:val="0"/>
        </w:rPr>
        <w:br/>
      </w:r>
      <w:r w:rsidR="00725F72">
        <w:rPr>
          <w:b w:val="0"/>
        </w:rPr>
        <w:t xml:space="preserve">9 a.m.-11:30 a.m. </w:t>
      </w:r>
    </w:p>
    <w:p w14:paraId="5ECDBAB0" w14:textId="440FBB8E" w:rsidR="00725F72" w:rsidRDefault="00725F72" w:rsidP="00171A6D">
      <w:pPr>
        <w:pStyle w:val="CourseDetails"/>
        <w:spacing w:after="120" w:line="240" w:lineRule="auto"/>
        <w:rPr>
          <w:b w:val="0"/>
          <w:bCs/>
        </w:rPr>
      </w:pPr>
      <w:r>
        <w:t>Evening Classes:</w:t>
      </w:r>
      <w:r w:rsidRPr="00292642">
        <w:t xml:space="preserve"> </w:t>
      </w:r>
      <w:r w:rsidR="002C1EB3">
        <w:br/>
      </w:r>
      <w:r w:rsidR="002C1EB3">
        <w:rPr>
          <w:b w:val="0"/>
          <w:bCs/>
        </w:rPr>
        <w:t xml:space="preserve">Tuesday &amp; Thursday, </w:t>
      </w:r>
      <w:r w:rsidR="002C1EB3">
        <w:rPr>
          <w:b w:val="0"/>
          <w:bCs/>
        </w:rPr>
        <w:br/>
        <w:t>6:30 p.m.-9 p.m.</w:t>
      </w:r>
    </w:p>
    <w:p w14:paraId="09334DA9" w14:textId="4ABB935E" w:rsidR="007A0C3C" w:rsidRPr="00EE029D" w:rsidRDefault="00725F72" w:rsidP="00171A6D">
      <w:pPr>
        <w:pStyle w:val="CourseDetails"/>
        <w:spacing w:after="120" w:line="240" w:lineRule="auto"/>
        <w:rPr>
          <w:b w:val="0"/>
          <w:bCs/>
        </w:rPr>
      </w:pPr>
      <w:r w:rsidRPr="00725F72">
        <w:t>Format:</w:t>
      </w:r>
      <w:r>
        <w:rPr>
          <w:b w:val="0"/>
          <w:bCs/>
        </w:rPr>
        <w:t xml:space="preserve">  </w:t>
      </w:r>
      <w:r w:rsidR="004D1977">
        <w:rPr>
          <w:b w:val="0"/>
          <w:bCs/>
        </w:rPr>
        <w:t xml:space="preserve">Teacher-directed or </w:t>
      </w:r>
      <w:r>
        <w:rPr>
          <w:b w:val="0"/>
          <w:bCs/>
        </w:rPr>
        <w:t>Blended learning (computer programs with teacher support)</w:t>
      </w:r>
      <w:r w:rsidR="007A0C3C">
        <w:rPr>
          <w:b w:val="0"/>
          <w:bCs/>
        </w:rPr>
        <w:t>.  In-person attendance required.</w:t>
      </w:r>
    </w:p>
    <w:p w14:paraId="5AFC3E73" w14:textId="17CBC061" w:rsidR="002E73F0" w:rsidRDefault="002E73F0" w:rsidP="002E73F0">
      <w:pPr>
        <w:pStyle w:val="CourseDetails"/>
        <w:rPr>
          <w:b w:val="0"/>
          <w:bCs/>
          <w:color w:val="929000"/>
          <w:sz w:val="40"/>
          <w:szCs w:val="96"/>
        </w:rPr>
      </w:pPr>
    </w:p>
    <w:p w14:paraId="19F4AA01" w14:textId="77777777" w:rsidR="005F10E6" w:rsidRDefault="005F10E6" w:rsidP="00C31DC6">
      <w:pPr>
        <w:pStyle w:val="CourseCategoryTitle"/>
        <w:rPr>
          <w:color w:val="929000"/>
        </w:rPr>
        <w:sectPr w:rsidR="005F10E6" w:rsidSect="005F10E6">
          <w:type w:val="continuous"/>
          <w:pgSz w:w="12240" w:h="15840"/>
          <w:pgMar w:top="720" w:right="720" w:bottom="720" w:left="720" w:header="4320" w:footer="1080" w:gutter="0"/>
          <w:cols w:num="2" w:space="720"/>
          <w:titlePg/>
          <w:docGrid w:linePitch="299"/>
        </w:sectPr>
      </w:pPr>
    </w:p>
    <w:p w14:paraId="76FA2586" w14:textId="77777777" w:rsidR="007F53DD" w:rsidRDefault="007F53DD" w:rsidP="00EC1A17">
      <w:pPr>
        <w:pStyle w:val="CourseTitle"/>
        <w:spacing w:before="0"/>
        <w:rPr>
          <w:color w:val="929000"/>
        </w:rPr>
      </w:pPr>
    </w:p>
    <w:p w14:paraId="5D737CFF" w14:textId="77777777" w:rsidR="007F53DD" w:rsidRPr="00A85A6F" w:rsidRDefault="007F53DD" w:rsidP="00A85A6F">
      <w:pPr>
        <w:pStyle w:val="CourseTitle"/>
        <w:spacing w:before="0" w:after="0" w:line="240" w:lineRule="auto"/>
        <w:rPr>
          <w:color w:val="929000"/>
          <w:sz w:val="18"/>
          <w:szCs w:val="18"/>
        </w:rPr>
      </w:pPr>
    </w:p>
    <w:p w14:paraId="1C904EC9" w14:textId="77777777" w:rsidR="002C1EB3" w:rsidRPr="00725F72" w:rsidRDefault="002C1EB3" w:rsidP="002C1EB3">
      <w:pPr>
        <w:pStyle w:val="CourseCategoryTitle"/>
        <w:spacing w:before="120" w:line="240" w:lineRule="auto"/>
        <w:rPr>
          <w:color w:val="FF00C0"/>
        </w:rPr>
      </w:pPr>
      <w:r>
        <w:rPr>
          <w:color w:val="FF00C0"/>
        </w:rPr>
        <w:t>Adult Secondary Upgrading</w:t>
      </w:r>
    </w:p>
    <w:p w14:paraId="0EA2F4A6" w14:textId="77777777" w:rsidR="002C1EB3" w:rsidRPr="002C1EB3" w:rsidRDefault="002C1EB3" w:rsidP="002C1EB3">
      <w:pPr>
        <w:pStyle w:val="CourseTitle"/>
        <w:spacing w:before="0" w:after="0" w:line="240" w:lineRule="auto"/>
        <w:rPr>
          <w:color w:val="929000"/>
          <w:sz w:val="24"/>
          <w:szCs w:val="24"/>
        </w:rPr>
      </w:pPr>
    </w:p>
    <w:p w14:paraId="705ADD68" w14:textId="3101017D" w:rsidR="00EC1A17" w:rsidRPr="00473C19" w:rsidRDefault="00F25D6D" w:rsidP="00EC1A17">
      <w:pPr>
        <w:pStyle w:val="CourseTitle"/>
        <w:spacing w:before="0"/>
        <w:rPr>
          <w:color w:val="929000"/>
          <w:sz w:val="32"/>
          <w:szCs w:val="32"/>
        </w:rPr>
      </w:pPr>
      <w:r w:rsidRPr="00473C19">
        <w:rPr>
          <w:color w:val="929000"/>
          <w:sz w:val="32"/>
          <w:szCs w:val="32"/>
        </w:rPr>
        <w:t>English</w:t>
      </w:r>
      <w:r w:rsidR="00EC1A17" w:rsidRPr="00473C19">
        <w:rPr>
          <w:color w:val="929000"/>
          <w:sz w:val="32"/>
          <w:szCs w:val="32"/>
        </w:rPr>
        <w:t xml:space="preserve"> Courses</w:t>
      </w:r>
    </w:p>
    <w:p w14:paraId="68ECCECC" w14:textId="77777777" w:rsidR="00EC1A17" w:rsidRDefault="00EC1A17" w:rsidP="00EC1A17">
      <w:pPr>
        <w:sectPr w:rsidR="00EC1A17" w:rsidSect="00331DEC">
          <w:type w:val="continuous"/>
          <w:pgSz w:w="12240" w:h="15840"/>
          <w:pgMar w:top="720" w:right="720" w:bottom="720" w:left="720" w:header="4320" w:footer="1080" w:gutter="0"/>
          <w:cols w:space="720"/>
          <w:titlePg/>
          <w:docGrid w:linePitch="299"/>
        </w:sectPr>
      </w:pPr>
    </w:p>
    <w:p w14:paraId="49E2F49D" w14:textId="77777777" w:rsidR="00537B31" w:rsidRDefault="00537B31" w:rsidP="00EC1A17">
      <w:pPr>
        <w:spacing w:after="0"/>
      </w:pPr>
      <w:r>
        <w:t>Composition 10</w:t>
      </w:r>
    </w:p>
    <w:p w14:paraId="5FC6573A" w14:textId="03BC7E85" w:rsidR="00EC1A17" w:rsidRDefault="00473C19" w:rsidP="007F53DD">
      <w:pPr>
        <w:spacing w:after="0"/>
        <w:ind w:left="-284" w:right="-259"/>
      </w:pPr>
      <w:r>
        <w:t xml:space="preserve">      </w:t>
      </w:r>
      <w:r w:rsidR="00537B31">
        <w:t>Creative Writing 10</w:t>
      </w:r>
    </w:p>
    <w:p w14:paraId="570D3438" w14:textId="363378E3" w:rsidR="00EC1A17" w:rsidRDefault="00473C19" w:rsidP="00473C19">
      <w:pPr>
        <w:spacing w:after="0"/>
        <w:ind w:right="-676"/>
      </w:pPr>
      <w:r>
        <w:t>English Studies 12</w:t>
      </w:r>
    </w:p>
    <w:p w14:paraId="3DFA2F65" w14:textId="05DDC278" w:rsidR="00F25D6D" w:rsidRDefault="00F25D6D" w:rsidP="00473C19">
      <w:pPr>
        <w:spacing w:after="0"/>
        <w:ind w:right="-543"/>
        <w:sectPr w:rsidR="00F25D6D" w:rsidSect="00473C19">
          <w:type w:val="continuous"/>
          <w:pgSz w:w="12240" w:h="15840"/>
          <w:pgMar w:top="720" w:right="720" w:bottom="720" w:left="720" w:header="4320" w:footer="1080" w:gutter="0"/>
          <w:cols w:num="3" w:space="672"/>
          <w:titlePg/>
          <w:docGrid w:linePitch="299"/>
        </w:sectPr>
      </w:pPr>
      <w:r>
        <w:t>English First Peoples 12</w:t>
      </w:r>
      <w:r w:rsidR="00473C19">
        <w:tab/>
      </w:r>
    </w:p>
    <w:p w14:paraId="4ACD386B" w14:textId="14B46725" w:rsidR="00F25D6D" w:rsidRDefault="00473C19" w:rsidP="00EC1A17">
      <w:pPr>
        <w:spacing w:after="0"/>
      </w:pPr>
      <w:r>
        <w:t>Literary Studies 11</w:t>
      </w:r>
    </w:p>
    <w:p w14:paraId="7726E906" w14:textId="2AC69161" w:rsidR="007F53DD" w:rsidRDefault="007F53DD" w:rsidP="00EC1A17">
      <w:pPr>
        <w:spacing w:after="0"/>
      </w:pPr>
    </w:p>
    <w:p w14:paraId="1EC40CEF" w14:textId="77777777" w:rsidR="007F53DD" w:rsidRDefault="007F53DD" w:rsidP="00EC1A17">
      <w:pPr>
        <w:spacing w:after="0"/>
      </w:pPr>
    </w:p>
    <w:p w14:paraId="3377CCF0" w14:textId="4B7F4537" w:rsidR="00EE029D" w:rsidRPr="00473C19" w:rsidRDefault="007A0C3C" w:rsidP="00EC1A17">
      <w:pPr>
        <w:pStyle w:val="CourseTitle"/>
        <w:spacing w:before="0"/>
        <w:rPr>
          <w:color w:val="929000"/>
          <w:sz w:val="32"/>
          <w:szCs w:val="32"/>
        </w:rPr>
      </w:pPr>
      <w:r w:rsidRPr="00473C19">
        <w:rPr>
          <w:color w:val="929000"/>
          <w:sz w:val="32"/>
          <w:szCs w:val="32"/>
        </w:rPr>
        <w:t>Math &amp; Science Courses</w:t>
      </w:r>
    </w:p>
    <w:p w14:paraId="52449D27" w14:textId="77777777" w:rsidR="007A0C3C" w:rsidRDefault="007A0C3C" w:rsidP="00C31DC6">
      <w:pPr>
        <w:sectPr w:rsidR="007A0C3C" w:rsidSect="00171A6D">
          <w:type w:val="continuous"/>
          <w:pgSz w:w="12240" w:h="15840"/>
          <w:pgMar w:top="720" w:right="720" w:bottom="720" w:left="720" w:header="4320" w:footer="1080" w:gutter="0"/>
          <w:cols w:space="720"/>
          <w:titlePg/>
          <w:docGrid w:linePitch="299"/>
        </w:sectPr>
      </w:pPr>
    </w:p>
    <w:p w14:paraId="0B905E97" w14:textId="77777777" w:rsidR="007A0C3C" w:rsidRDefault="007A0C3C" w:rsidP="007A0C3C">
      <w:pPr>
        <w:spacing w:after="0"/>
      </w:pPr>
      <w:r>
        <w:t>Math 9</w:t>
      </w:r>
    </w:p>
    <w:p w14:paraId="15FDDC9F" w14:textId="561D21DB" w:rsidR="00C31DC6" w:rsidRDefault="007A0C3C" w:rsidP="007A0C3C">
      <w:pPr>
        <w:spacing w:after="0"/>
        <w:ind w:right="-282"/>
      </w:pPr>
      <w:r>
        <w:t>Math 10</w:t>
      </w:r>
      <w:r w:rsidR="00C31DC6" w:rsidRPr="00C31DC6">
        <w:t xml:space="preserve"> </w:t>
      </w:r>
      <w:r>
        <w:t>Foundations &amp; Pre-Calculus</w:t>
      </w:r>
    </w:p>
    <w:p w14:paraId="36A8C0FA" w14:textId="5377CE1D" w:rsidR="007A0C3C" w:rsidRDefault="007A0C3C" w:rsidP="007A0C3C">
      <w:pPr>
        <w:spacing w:after="0"/>
      </w:pPr>
      <w:r>
        <w:t>Math 10 Workplace</w:t>
      </w:r>
    </w:p>
    <w:p w14:paraId="362B0826" w14:textId="17FC7B2B" w:rsidR="007A0C3C" w:rsidRDefault="007A0C3C" w:rsidP="007A0C3C">
      <w:pPr>
        <w:spacing w:after="0"/>
      </w:pPr>
      <w:r>
        <w:t>Math 11 Foundations</w:t>
      </w:r>
    </w:p>
    <w:p w14:paraId="08B73DC1" w14:textId="78C8D613" w:rsidR="007A0C3C" w:rsidRDefault="007A0C3C" w:rsidP="007A0C3C">
      <w:pPr>
        <w:spacing w:after="0"/>
      </w:pPr>
      <w:r>
        <w:t>Math 11 Pre-Calculus</w:t>
      </w:r>
    </w:p>
    <w:p w14:paraId="56714AC2" w14:textId="2027CCE2" w:rsidR="007A0C3C" w:rsidRDefault="007A0C3C" w:rsidP="007A0C3C">
      <w:pPr>
        <w:spacing w:after="0"/>
      </w:pPr>
      <w:r>
        <w:t>Math 11 Workplace</w:t>
      </w:r>
    </w:p>
    <w:p w14:paraId="180B7966" w14:textId="1964D693" w:rsidR="007A0C3C" w:rsidRDefault="007A0C3C" w:rsidP="007A0C3C">
      <w:pPr>
        <w:spacing w:after="0"/>
      </w:pPr>
      <w:r>
        <w:t>Math 12 Apprenticeship</w:t>
      </w:r>
    </w:p>
    <w:p w14:paraId="716E4CDE" w14:textId="64228D63" w:rsidR="007A0C3C" w:rsidRDefault="007A0C3C" w:rsidP="007A0C3C">
      <w:pPr>
        <w:spacing w:after="0"/>
      </w:pPr>
      <w:r>
        <w:t>Math 12 Calculus</w:t>
      </w:r>
    </w:p>
    <w:p w14:paraId="1C96F864" w14:textId="7AC561D4" w:rsidR="007A0C3C" w:rsidRDefault="007A0C3C" w:rsidP="007A0C3C">
      <w:pPr>
        <w:spacing w:after="0"/>
      </w:pPr>
      <w:r>
        <w:t>Math 12 Foundations</w:t>
      </w:r>
    </w:p>
    <w:p w14:paraId="0146EEBE" w14:textId="104037BC" w:rsidR="007A0C3C" w:rsidRDefault="007A0C3C" w:rsidP="007A0C3C">
      <w:pPr>
        <w:spacing w:after="0"/>
      </w:pPr>
      <w:r>
        <w:t>Math 12 Pre-Calculus</w:t>
      </w:r>
    </w:p>
    <w:p w14:paraId="3C610CA7" w14:textId="0079D7E6" w:rsidR="004D1977" w:rsidRDefault="004D1977" w:rsidP="00C32C75">
      <w:pPr>
        <w:spacing w:after="0" w:line="240" w:lineRule="auto"/>
        <w:ind w:right="-250"/>
      </w:pPr>
      <w:r>
        <w:t>Life Sciences (Biology) 11</w:t>
      </w:r>
    </w:p>
    <w:p w14:paraId="722F3DDA" w14:textId="7F656974" w:rsidR="004D1977" w:rsidRDefault="004D1977" w:rsidP="004D1977">
      <w:pPr>
        <w:spacing w:after="0" w:line="240" w:lineRule="auto"/>
        <w:ind w:right="-282"/>
      </w:pPr>
      <w:r>
        <w:t>Anatomy &amp; Physiology (Biology) 12</w:t>
      </w:r>
    </w:p>
    <w:p w14:paraId="1EC6CC6F" w14:textId="77777777" w:rsidR="007A0C3C" w:rsidRDefault="007A0C3C" w:rsidP="007A0C3C">
      <w:pPr>
        <w:spacing w:after="0" w:line="240" w:lineRule="auto"/>
      </w:pPr>
      <w:r>
        <w:t>Chemistry 11</w:t>
      </w:r>
    </w:p>
    <w:p w14:paraId="71EC9C92" w14:textId="77777777" w:rsidR="007A0C3C" w:rsidRDefault="007A0C3C" w:rsidP="007A0C3C">
      <w:pPr>
        <w:spacing w:after="0" w:line="240" w:lineRule="auto"/>
      </w:pPr>
      <w:r>
        <w:t>Chemistry 12</w:t>
      </w:r>
    </w:p>
    <w:p w14:paraId="67C05654" w14:textId="77777777" w:rsidR="007A0C3C" w:rsidRDefault="007A0C3C" w:rsidP="007A0C3C">
      <w:pPr>
        <w:spacing w:after="0" w:line="240" w:lineRule="auto"/>
      </w:pPr>
      <w:r>
        <w:t>Physics 11</w:t>
      </w:r>
    </w:p>
    <w:p w14:paraId="27249E38" w14:textId="77777777" w:rsidR="007A0C3C" w:rsidRDefault="007A0C3C" w:rsidP="007A0C3C">
      <w:pPr>
        <w:spacing w:after="0" w:line="240" w:lineRule="auto"/>
      </w:pPr>
      <w:r>
        <w:t>Physics 12</w:t>
      </w:r>
    </w:p>
    <w:p w14:paraId="6DC666B9" w14:textId="77777777" w:rsidR="00C32C75" w:rsidRDefault="00C32C75" w:rsidP="00C31DC6">
      <w:pPr>
        <w:sectPr w:rsidR="00C32C75" w:rsidSect="00C32C75">
          <w:type w:val="continuous"/>
          <w:pgSz w:w="12240" w:h="15840"/>
          <w:pgMar w:top="720" w:right="720" w:bottom="720" w:left="720" w:header="4320" w:footer="1080" w:gutter="0"/>
          <w:cols w:num="4" w:space="720"/>
          <w:titlePg/>
          <w:docGrid w:linePitch="299"/>
        </w:sectPr>
      </w:pPr>
    </w:p>
    <w:p w14:paraId="47057389" w14:textId="3DF2A16E" w:rsidR="00C31DC6" w:rsidRPr="00C31DC6" w:rsidRDefault="00C31DC6" w:rsidP="00C31DC6"/>
    <w:p w14:paraId="6C60EDB7" w14:textId="77777777" w:rsidR="007A0C3C" w:rsidRDefault="007A0C3C" w:rsidP="00C31DC6">
      <w:pPr>
        <w:pStyle w:val="CourseDetails"/>
      </w:pPr>
    </w:p>
    <w:p w14:paraId="7005FDF1" w14:textId="77777777" w:rsidR="002C1EB3" w:rsidRDefault="002C1EB3" w:rsidP="00C31DC6">
      <w:pPr>
        <w:pStyle w:val="CourseDetails"/>
      </w:pPr>
    </w:p>
    <w:p w14:paraId="6A5E8556" w14:textId="77777777" w:rsidR="002C1EB3" w:rsidRDefault="002C1EB3" w:rsidP="00C31DC6">
      <w:pPr>
        <w:pStyle w:val="CourseDetails"/>
      </w:pPr>
    </w:p>
    <w:p w14:paraId="2D4DCA72" w14:textId="30EC0A93" w:rsidR="002C1EB3" w:rsidRDefault="002C1EB3" w:rsidP="00C31DC6">
      <w:pPr>
        <w:pStyle w:val="CourseDetails"/>
        <w:sectPr w:rsidR="002C1EB3" w:rsidSect="007A0C3C">
          <w:type w:val="continuous"/>
          <w:pgSz w:w="12240" w:h="15840"/>
          <w:pgMar w:top="720" w:right="720" w:bottom="720" w:left="720" w:header="4320" w:footer="1080" w:gutter="0"/>
          <w:cols w:num="3" w:space="720"/>
          <w:titlePg/>
          <w:docGrid w:linePitch="299"/>
        </w:sectPr>
      </w:pPr>
    </w:p>
    <w:p w14:paraId="7EAE9CE4" w14:textId="6A125EAE" w:rsidR="004D1977" w:rsidRPr="00473C19" w:rsidRDefault="004D1977" w:rsidP="007F53DD">
      <w:pPr>
        <w:pStyle w:val="CourseTitle"/>
        <w:spacing w:before="0" w:line="240" w:lineRule="auto"/>
        <w:rPr>
          <w:color w:val="929000"/>
          <w:sz w:val="32"/>
          <w:szCs w:val="32"/>
        </w:rPr>
      </w:pPr>
      <w:r w:rsidRPr="00473C19">
        <w:rPr>
          <w:color w:val="929000"/>
          <w:sz w:val="32"/>
          <w:szCs w:val="32"/>
        </w:rPr>
        <w:t>Humanities/General Academic Courses</w:t>
      </w:r>
    </w:p>
    <w:p w14:paraId="0BC5D503" w14:textId="77777777" w:rsidR="004D1977" w:rsidRDefault="004D1977" w:rsidP="004D1977">
      <w:pPr>
        <w:sectPr w:rsidR="004D1977" w:rsidSect="00331DEC">
          <w:type w:val="continuous"/>
          <w:pgSz w:w="12240" w:h="15840"/>
          <w:pgMar w:top="720" w:right="720" w:bottom="720" w:left="720" w:header="4320" w:footer="1080" w:gutter="0"/>
          <w:cols w:space="720"/>
          <w:titlePg/>
          <w:docGrid w:linePitch="299"/>
        </w:sectPr>
      </w:pPr>
    </w:p>
    <w:p w14:paraId="40C7B3DD" w14:textId="74ED8816" w:rsidR="004D1977" w:rsidRDefault="004D1977" w:rsidP="004D1977">
      <w:pPr>
        <w:spacing w:after="0"/>
      </w:pPr>
      <w:r>
        <w:t>Social Studies 10</w:t>
      </w:r>
    </w:p>
    <w:p w14:paraId="578AA1E9" w14:textId="32409AF5" w:rsidR="004D1977" w:rsidRDefault="004D1977" w:rsidP="004D1977">
      <w:pPr>
        <w:spacing w:after="0"/>
      </w:pPr>
      <w:r>
        <w:t>Explorations in Social Studies 11</w:t>
      </w:r>
    </w:p>
    <w:p w14:paraId="73858833" w14:textId="56483296" w:rsidR="004D1977" w:rsidRDefault="004D1977" w:rsidP="004D1977">
      <w:pPr>
        <w:spacing w:after="0"/>
      </w:pPr>
      <w:r>
        <w:t>Science for Citizens 11</w:t>
      </w:r>
    </w:p>
    <w:p w14:paraId="0A93AA52" w14:textId="1E626BA1" w:rsidR="004D1977" w:rsidRDefault="004D1977" w:rsidP="004D1977">
      <w:pPr>
        <w:spacing w:after="0"/>
      </w:pPr>
      <w:r>
        <w:t>20</w:t>
      </w:r>
      <w:r w:rsidRPr="004D1977">
        <w:rPr>
          <w:vertAlign w:val="superscript"/>
        </w:rPr>
        <w:t>th</w:t>
      </w:r>
      <w:r>
        <w:t xml:space="preserve"> Century World History 12</w:t>
      </w:r>
    </w:p>
    <w:p w14:paraId="537B8ABC" w14:textId="77777777" w:rsidR="004D1977" w:rsidRDefault="004D1977" w:rsidP="004D1977">
      <w:pPr>
        <w:spacing w:after="0"/>
      </w:pPr>
      <w:r>
        <w:t>BC First Peoples 12</w:t>
      </w:r>
    </w:p>
    <w:p w14:paraId="3F898312" w14:textId="56559224" w:rsidR="004D1977" w:rsidRDefault="004D1977" w:rsidP="004D1977">
      <w:pPr>
        <w:spacing w:after="0"/>
      </w:pPr>
      <w:r>
        <w:t>Career Life Education 12</w:t>
      </w:r>
    </w:p>
    <w:p w14:paraId="19761F1C" w14:textId="558E2377" w:rsidR="004D1977" w:rsidRDefault="004D1977" w:rsidP="004D1977">
      <w:pPr>
        <w:spacing w:after="0"/>
        <w:ind w:right="-282"/>
      </w:pPr>
      <w:r>
        <w:t>Child Development and Caregiving 12</w:t>
      </w:r>
    </w:p>
    <w:p w14:paraId="1A14D8F1" w14:textId="7F1A095A" w:rsidR="004D1977" w:rsidRDefault="004D1977" w:rsidP="004D1977">
      <w:pPr>
        <w:spacing w:after="0"/>
      </w:pPr>
      <w:r>
        <w:t>Comparative World Religions 12</w:t>
      </w:r>
    </w:p>
    <w:p w14:paraId="2CD343DC" w14:textId="5F50642C" w:rsidR="004D1977" w:rsidRDefault="004D1977" w:rsidP="004D1977">
      <w:pPr>
        <w:spacing w:after="0"/>
      </w:pPr>
      <w:r>
        <w:t>Law Studies 12</w:t>
      </w:r>
    </w:p>
    <w:p w14:paraId="6AE183E9" w14:textId="1B4F2604" w:rsidR="004D1977" w:rsidRDefault="004D1977" w:rsidP="004D1977">
      <w:pPr>
        <w:spacing w:after="0"/>
      </w:pPr>
      <w:r>
        <w:t>Philosophy 12</w:t>
      </w:r>
    </w:p>
    <w:p w14:paraId="688E82BE" w14:textId="7564C538" w:rsidR="004D1977" w:rsidRDefault="004D1977" w:rsidP="004D1977">
      <w:pPr>
        <w:spacing w:after="0"/>
      </w:pPr>
      <w:r>
        <w:t>Physical Geography 12</w:t>
      </w:r>
    </w:p>
    <w:p w14:paraId="68A6E3FB" w14:textId="77777777" w:rsidR="004D1977" w:rsidRDefault="004D1977" w:rsidP="004D1977">
      <w:pPr>
        <w:spacing w:after="0" w:line="240" w:lineRule="auto"/>
        <w:sectPr w:rsidR="004D1977" w:rsidSect="004D1977">
          <w:type w:val="continuous"/>
          <w:pgSz w:w="12240" w:h="15840"/>
          <w:pgMar w:top="720" w:right="720" w:bottom="720" w:left="720" w:header="4320" w:footer="1080" w:gutter="0"/>
          <w:cols w:num="3" w:space="720"/>
          <w:titlePg/>
          <w:docGrid w:linePitch="299"/>
        </w:sectPr>
      </w:pPr>
      <w:r>
        <w:t>Social Justice 12</w:t>
      </w:r>
    </w:p>
    <w:p w14:paraId="06966089" w14:textId="6B513C6B" w:rsidR="004D1977" w:rsidRDefault="004D1977" w:rsidP="004D1977">
      <w:pPr>
        <w:spacing w:after="0" w:line="240" w:lineRule="auto"/>
      </w:pPr>
    </w:p>
    <w:p w14:paraId="6A15D97E" w14:textId="77777777" w:rsidR="002C1EB3" w:rsidRDefault="002C1EB3" w:rsidP="004D1977">
      <w:pPr>
        <w:spacing w:after="0" w:line="240" w:lineRule="auto"/>
      </w:pPr>
    </w:p>
    <w:p w14:paraId="37866305" w14:textId="1C1822FF" w:rsidR="007F53DD" w:rsidRDefault="007F53DD" w:rsidP="007F53DD">
      <w:pPr>
        <w:spacing w:after="0" w:line="240" w:lineRule="auto"/>
        <w:jc w:val="center"/>
      </w:pPr>
      <w:r>
        <w:t>----------------------------------------------------------------</w:t>
      </w:r>
    </w:p>
    <w:p w14:paraId="6DDD7C1E" w14:textId="77777777" w:rsidR="001B5CE6" w:rsidRPr="00473C19" w:rsidRDefault="001B5CE6" w:rsidP="001B5CE6">
      <w:pPr>
        <w:widowControl/>
        <w:tabs>
          <w:tab w:val="left" w:pos="6096"/>
        </w:tabs>
        <w:autoSpaceDE/>
        <w:autoSpaceDN/>
        <w:spacing w:after="0" w:line="240" w:lineRule="auto"/>
        <w:jc w:val="center"/>
        <w:rPr>
          <w:rFonts w:asciiTheme="minorHAnsi" w:eastAsia="Times New Roman" w:hAnsiTheme="minorHAnsi" w:cstheme="minorHAnsi"/>
          <w:color w:val="397BC5" w:themeColor="accent1" w:themeShade="BF"/>
          <w:sz w:val="36"/>
          <w:szCs w:val="36"/>
          <w:lang w:val="en-CA"/>
        </w:rPr>
      </w:pPr>
      <w:r w:rsidRPr="00473C19">
        <w:rPr>
          <w:rFonts w:asciiTheme="minorHAnsi" w:eastAsia="Times New Roman" w:hAnsiTheme="minorHAnsi" w:cstheme="minorHAnsi"/>
          <w:color w:val="397BC5" w:themeColor="accent1" w:themeShade="BF"/>
          <w:sz w:val="36"/>
          <w:szCs w:val="36"/>
          <w:lang w:val="en-CA"/>
        </w:rPr>
        <w:t>Need academic advice?</w:t>
      </w:r>
    </w:p>
    <w:p w14:paraId="5471027C" w14:textId="0E793361" w:rsidR="001B5CE6" w:rsidRPr="001B5CE6" w:rsidRDefault="001B5CE6" w:rsidP="001B5CE6">
      <w:pPr>
        <w:widowControl/>
        <w:tabs>
          <w:tab w:val="left" w:pos="6096"/>
        </w:tabs>
        <w:autoSpaceDE/>
        <w:autoSpaceDN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  <w:lang w:val="en-CA"/>
        </w:rPr>
      </w:pPr>
      <w:r w:rsidRPr="001B5CE6">
        <w:rPr>
          <w:rFonts w:asciiTheme="minorHAnsi" w:eastAsia="Times New Roman" w:hAnsiTheme="minorHAnsi" w:cstheme="minorHAnsi"/>
          <w:sz w:val="24"/>
          <w:szCs w:val="24"/>
          <w:lang w:val="en-CA"/>
        </w:rPr>
        <w:t xml:space="preserve">Contact Bob </w:t>
      </w:r>
      <w:proofErr w:type="spellStart"/>
      <w:r w:rsidRPr="001B5CE6">
        <w:rPr>
          <w:rFonts w:asciiTheme="minorHAnsi" w:eastAsia="Times New Roman" w:hAnsiTheme="minorHAnsi" w:cstheme="minorHAnsi"/>
          <w:sz w:val="24"/>
          <w:szCs w:val="24"/>
          <w:lang w:val="en-CA"/>
        </w:rPr>
        <w:t>Mostat</w:t>
      </w:r>
      <w:proofErr w:type="spellEnd"/>
      <w:r w:rsidRPr="001B5CE6">
        <w:rPr>
          <w:rFonts w:asciiTheme="minorHAnsi" w:eastAsia="Times New Roman" w:hAnsiTheme="minorHAnsi" w:cstheme="minorHAnsi"/>
          <w:sz w:val="24"/>
          <w:szCs w:val="24"/>
          <w:lang w:val="en-CA"/>
        </w:rPr>
        <w:t xml:space="preserve">, our Academic Advisor at 604-668-7899 ext. 1 or e-mail at </w:t>
      </w:r>
      <w:hyperlink r:id="rId18" w:history="1">
        <w:r w:rsidRPr="001B5CE6">
          <w:rPr>
            <w:rStyle w:val="Hyperlink"/>
            <w:rFonts w:asciiTheme="minorHAnsi" w:eastAsia="Times New Roman" w:hAnsiTheme="minorHAnsi" w:cstheme="minorHAnsi"/>
            <w:sz w:val="24"/>
            <w:szCs w:val="24"/>
            <w:lang w:val="en-CA"/>
          </w:rPr>
          <w:t>bmostat@sd38.bc.ca</w:t>
        </w:r>
      </w:hyperlink>
      <w:r w:rsidRPr="001B5CE6">
        <w:rPr>
          <w:rFonts w:asciiTheme="minorHAnsi" w:eastAsia="Times New Roman" w:hAnsiTheme="minorHAnsi" w:cstheme="minorHAnsi"/>
          <w:sz w:val="24"/>
          <w:szCs w:val="24"/>
          <w:lang w:val="en-CA"/>
        </w:rPr>
        <w:t>.</w:t>
      </w:r>
    </w:p>
    <w:p w14:paraId="64EF69FB" w14:textId="3BD51562" w:rsidR="001B5CE6" w:rsidRDefault="001B5CE6" w:rsidP="001B5CE6">
      <w:pPr>
        <w:widowControl/>
        <w:tabs>
          <w:tab w:val="left" w:pos="6096"/>
        </w:tabs>
        <w:autoSpaceDE/>
        <w:autoSpaceDN/>
        <w:spacing w:after="0" w:line="240" w:lineRule="auto"/>
        <w:jc w:val="center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Be prepared to provide documents for review (see “Documents Required for Registration”.</w:t>
      </w:r>
    </w:p>
    <w:p w14:paraId="78A230A8" w14:textId="77777777" w:rsidR="007F53DD" w:rsidRPr="007F53DD" w:rsidRDefault="007F53DD" w:rsidP="001B5CE6">
      <w:pPr>
        <w:widowControl/>
        <w:tabs>
          <w:tab w:val="left" w:pos="6096"/>
        </w:tabs>
        <w:autoSpaceDE/>
        <w:autoSpaceDN/>
        <w:spacing w:after="0" w:line="240" w:lineRule="auto"/>
        <w:jc w:val="center"/>
        <w:rPr>
          <w:rFonts w:asciiTheme="minorHAnsi" w:eastAsia="Times New Roman" w:hAnsiTheme="minorHAnsi" w:cstheme="minorHAnsi"/>
          <w:sz w:val="13"/>
          <w:szCs w:val="13"/>
          <w:lang w:val="en-CA"/>
        </w:rPr>
      </w:pPr>
    </w:p>
    <w:p w14:paraId="66F065E2" w14:textId="77777777" w:rsidR="002C1EB3" w:rsidRDefault="007F53DD" w:rsidP="007F53DD">
      <w:pPr>
        <w:spacing w:after="0" w:line="240" w:lineRule="auto"/>
        <w:jc w:val="center"/>
        <w:sectPr w:rsidR="002C1EB3" w:rsidSect="005F10E6"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720" w:right="720" w:bottom="720" w:left="720" w:header="4680" w:footer="1080" w:gutter="0"/>
          <w:cols w:space="720"/>
          <w:titlePg/>
          <w:docGrid w:linePitch="299"/>
        </w:sectPr>
      </w:pPr>
      <w:r>
        <w:t>----------------------------------------------------------------</w:t>
      </w:r>
    </w:p>
    <w:p w14:paraId="0133AECF" w14:textId="5D9AB6E6" w:rsidR="00F25D6D" w:rsidRPr="002C1EB3" w:rsidRDefault="00F25D6D" w:rsidP="00F25D6D">
      <w:pPr>
        <w:pStyle w:val="CourseCategoryTitle"/>
        <w:rPr>
          <w:color w:val="30ABFF" w:themeColor="text2" w:themeTint="99"/>
          <w:sz w:val="36"/>
          <w:szCs w:val="36"/>
        </w:rPr>
      </w:pPr>
      <w:r w:rsidRPr="002C1EB3">
        <w:rPr>
          <w:color w:val="30ABFF" w:themeColor="text2" w:themeTint="99"/>
          <w:sz w:val="36"/>
          <w:szCs w:val="36"/>
        </w:rPr>
        <w:lastRenderedPageBreak/>
        <w:t xml:space="preserve">Program Location </w:t>
      </w:r>
    </w:p>
    <w:p w14:paraId="051D455B" w14:textId="7BF52533" w:rsidR="002C1EB3" w:rsidRDefault="00267D48" w:rsidP="00267D48">
      <w:pPr>
        <w:spacing w:after="0"/>
        <w:rPr>
          <w:sz w:val="28"/>
          <w:szCs w:val="28"/>
        </w:rPr>
      </w:pPr>
      <w:r w:rsidRPr="002C1EB3">
        <w:rPr>
          <w:sz w:val="28"/>
          <w:szCs w:val="28"/>
        </w:rPr>
        <w:t>Richmond Adult Education Centre</w:t>
      </w:r>
      <w:r w:rsidR="002C1EB3">
        <w:rPr>
          <w:sz w:val="28"/>
          <w:szCs w:val="28"/>
        </w:rPr>
        <w:br/>
      </w:r>
      <w:r w:rsidR="002C1EB3" w:rsidRPr="002C1EB3">
        <w:rPr>
          <w:sz w:val="28"/>
          <w:szCs w:val="28"/>
        </w:rPr>
        <w:t xml:space="preserve">12091 </w:t>
      </w:r>
      <w:proofErr w:type="spellStart"/>
      <w:r w:rsidR="002C1EB3" w:rsidRPr="002C1EB3">
        <w:rPr>
          <w:sz w:val="28"/>
          <w:szCs w:val="28"/>
        </w:rPr>
        <w:t>Cambie</w:t>
      </w:r>
      <w:proofErr w:type="spellEnd"/>
      <w:r w:rsidR="002C1EB3" w:rsidRPr="002C1EB3">
        <w:rPr>
          <w:sz w:val="28"/>
          <w:szCs w:val="28"/>
        </w:rPr>
        <w:t xml:space="preserve"> Road</w:t>
      </w:r>
    </w:p>
    <w:p w14:paraId="4EFA5D6B" w14:textId="75DEB5E6" w:rsidR="002C1EB3" w:rsidRPr="002C1EB3" w:rsidRDefault="002C1EB3" w:rsidP="002C1EB3">
      <w:pPr>
        <w:pStyle w:val="CourseCategoryTitle"/>
        <w:rPr>
          <w:color w:val="30ABFF" w:themeColor="text2" w:themeTint="99"/>
          <w:sz w:val="36"/>
          <w:szCs w:val="36"/>
        </w:rPr>
      </w:pPr>
      <w:r w:rsidRPr="002C1EB3">
        <w:rPr>
          <w:color w:val="30ABFF" w:themeColor="text2" w:themeTint="99"/>
          <w:sz w:val="36"/>
          <w:szCs w:val="36"/>
        </w:rPr>
        <w:t>Term Dates</w:t>
      </w:r>
    </w:p>
    <w:p w14:paraId="29EDE39A" w14:textId="008135BC" w:rsidR="001B5CE6" w:rsidRPr="002C1EB3" w:rsidRDefault="001B5CE6" w:rsidP="001B5CE6">
      <w:pPr>
        <w:pStyle w:val="CourseDetails"/>
        <w:ind w:right="-282"/>
        <w:rPr>
          <w:sz w:val="28"/>
          <w:szCs w:val="28"/>
        </w:rPr>
      </w:pPr>
      <w:r w:rsidRPr="002C1EB3">
        <w:rPr>
          <w:sz w:val="28"/>
          <w:szCs w:val="28"/>
        </w:rPr>
        <w:t xml:space="preserve">Day Classes (English, Math &amp; Science):  </w:t>
      </w:r>
    </w:p>
    <w:p w14:paraId="3229D3BB" w14:textId="77777777" w:rsidR="001B5CE6" w:rsidRDefault="001B5CE6" w:rsidP="001B5CE6">
      <w:pPr>
        <w:pStyle w:val="CourseDetails"/>
        <w:ind w:right="-850"/>
        <w:rPr>
          <w:b w:val="0"/>
          <w:bCs/>
        </w:rPr>
      </w:pPr>
      <w:r>
        <w:rPr>
          <w:b w:val="0"/>
          <w:bCs/>
        </w:rPr>
        <w:t>Term 3:  January 31, 2023 - April 12, 2023</w:t>
      </w:r>
    </w:p>
    <w:p w14:paraId="09AC8A13" w14:textId="77777777" w:rsidR="001B5CE6" w:rsidRDefault="001B5CE6" w:rsidP="001B5CE6">
      <w:pPr>
        <w:pStyle w:val="CourseDetails"/>
        <w:ind w:right="-850"/>
        <w:rPr>
          <w:b w:val="0"/>
          <w:bCs/>
        </w:rPr>
      </w:pPr>
      <w:r>
        <w:rPr>
          <w:b w:val="0"/>
          <w:bCs/>
        </w:rPr>
        <w:t>Term 4:  April 19, 2023 - June 14, 2023</w:t>
      </w:r>
    </w:p>
    <w:p w14:paraId="24CB64C5" w14:textId="77777777" w:rsidR="001B5CE6" w:rsidRDefault="001B5CE6" w:rsidP="001B5CE6">
      <w:pPr>
        <w:pStyle w:val="CourseDetails"/>
        <w:ind w:left="142" w:right="-141"/>
        <w:rPr>
          <w:b w:val="0"/>
          <w:bCs/>
        </w:rPr>
      </w:pPr>
    </w:p>
    <w:p w14:paraId="2D9EBF87" w14:textId="19C50577" w:rsidR="001B5CE6" w:rsidRPr="002C1EB3" w:rsidRDefault="001B5CE6" w:rsidP="001B5CE6">
      <w:pPr>
        <w:pStyle w:val="CourseDetails"/>
        <w:ind w:right="-141"/>
        <w:rPr>
          <w:sz w:val="28"/>
          <w:szCs w:val="28"/>
        </w:rPr>
      </w:pPr>
      <w:r w:rsidRPr="002C1EB3">
        <w:rPr>
          <w:sz w:val="28"/>
          <w:szCs w:val="28"/>
        </w:rPr>
        <w:t xml:space="preserve">Day Classes (General Academics):  </w:t>
      </w:r>
    </w:p>
    <w:p w14:paraId="5FCD0495" w14:textId="059FB99F" w:rsidR="001B5CE6" w:rsidRDefault="001B5CE6" w:rsidP="001B5CE6">
      <w:pPr>
        <w:pStyle w:val="CourseDetails"/>
        <w:ind w:right="-141"/>
        <w:rPr>
          <w:b w:val="0"/>
          <w:bCs/>
        </w:rPr>
      </w:pPr>
      <w:r>
        <w:rPr>
          <w:b w:val="0"/>
          <w:bCs/>
        </w:rPr>
        <w:t>Semester 2:  January 30, 2023 - June 12, 2023</w:t>
      </w:r>
    </w:p>
    <w:p w14:paraId="5BA0C0CF" w14:textId="411199F2" w:rsidR="002C1EB3" w:rsidRDefault="002C1EB3" w:rsidP="001B5CE6">
      <w:pPr>
        <w:pStyle w:val="CourseDetails"/>
        <w:ind w:right="-141"/>
        <w:rPr>
          <w:b w:val="0"/>
          <w:bCs/>
        </w:rPr>
      </w:pPr>
    </w:p>
    <w:p w14:paraId="3E5C23E0" w14:textId="567FF325" w:rsidR="001B5CE6" w:rsidRPr="002C1EB3" w:rsidRDefault="001B5CE6" w:rsidP="002C1EB3">
      <w:pPr>
        <w:pStyle w:val="CourseDetails"/>
        <w:ind w:right="-2409"/>
        <w:rPr>
          <w:sz w:val="28"/>
          <w:szCs w:val="28"/>
        </w:rPr>
      </w:pPr>
      <w:r w:rsidRPr="002C1EB3">
        <w:rPr>
          <w:sz w:val="28"/>
          <w:szCs w:val="28"/>
        </w:rPr>
        <w:t>Evening Classes:</w:t>
      </w:r>
    </w:p>
    <w:p w14:paraId="4F4C6088" w14:textId="43748239" w:rsidR="002C1EB3" w:rsidRDefault="001B5CE6" w:rsidP="002C1EB3">
      <w:pPr>
        <w:pStyle w:val="CourseDetails"/>
        <w:ind w:right="-2409"/>
        <w:rPr>
          <w:b w:val="0"/>
          <w:bCs/>
        </w:rPr>
      </w:pPr>
      <w:r>
        <w:rPr>
          <w:b w:val="0"/>
          <w:bCs/>
        </w:rPr>
        <w:t xml:space="preserve">Semester 2:  </w:t>
      </w:r>
      <w:r w:rsidRPr="00267D48">
        <w:rPr>
          <w:b w:val="0"/>
          <w:bCs/>
        </w:rPr>
        <w:t xml:space="preserve">January 26, 2023 </w:t>
      </w:r>
      <w:r>
        <w:rPr>
          <w:b w:val="0"/>
          <w:bCs/>
        </w:rPr>
        <w:t>-</w:t>
      </w:r>
      <w:r w:rsidRPr="00267D48">
        <w:rPr>
          <w:b w:val="0"/>
          <w:bCs/>
        </w:rPr>
        <w:t xml:space="preserve"> May 30, 2023</w:t>
      </w:r>
    </w:p>
    <w:p w14:paraId="78982558" w14:textId="77777777" w:rsidR="002C1EB3" w:rsidRPr="00B644FC" w:rsidRDefault="002C1EB3" w:rsidP="002C1EB3">
      <w:pPr>
        <w:pStyle w:val="CourseCategoryTitle"/>
        <w:spacing w:line="240" w:lineRule="auto"/>
        <w:rPr>
          <w:color w:val="92D050"/>
          <w:sz w:val="36"/>
          <w:szCs w:val="36"/>
        </w:rPr>
      </w:pPr>
      <w:r w:rsidRPr="00B644FC">
        <w:rPr>
          <w:color w:val="92D050"/>
          <w:sz w:val="36"/>
          <w:szCs w:val="36"/>
        </w:rPr>
        <w:t>When to Register</w:t>
      </w:r>
    </w:p>
    <w:p w14:paraId="7FDDAA89" w14:textId="77777777" w:rsidR="002C1EB3" w:rsidRDefault="002C1EB3" w:rsidP="002C1EB3">
      <w:pPr>
        <w:pStyle w:val="CourseDetails"/>
        <w:ind w:right="-282"/>
      </w:pPr>
      <w:r>
        <w:t xml:space="preserve">Day Classes (English, Math &amp; Science):  </w:t>
      </w:r>
    </w:p>
    <w:p w14:paraId="75E4367D" w14:textId="77777777" w:rsidR="002C1EB3" w:rsidRDefault="002C1EB3" w:rsidP="002C1EB3">
      <w:pPr>
        <w:pStyle w:val="CourseDetails"/>
        <w:ind w:right="-850"/>
        <w:rPr>
          <w:b w:val="0"/>
          <w:bCs/>
        </w:rPr>
      </w:pPr>
      <w:r>
        <w:rPr>
          <w:b w:val="0"/>
          <w:bCs/>
        </w:rPr>
        <w:t>Term 3:  starting January 12, 2023 (9 p.m.)</w:t>
      </w:r>
    </w:p>
    <w:p w14:paraId="4F0B48D4" w14:textId="77777777" w:rsidR="002C1EB3" w:rsidRDefault="002C1EB3" w:rsidP="002C1EB3">
      <w:pPr>
        <w:pStyle w:val="CourseDetails"/>
        <w:ind w:right="-850"/>
        <w:rPr>
          <w:b w:val="0"/>
          <w:bCs/>
        </w:rPr>
      </w:pPr>
      <w:r>
        <w:rPr>
          <w:b w:val="0"/>
          <w:bCs/>
        </w:rPr>
        <w:t>Term 4:  starting March 30, 2023 (9 p.m.)</w:t>
      </w:r>
    </w:p>
    <w:p w14:paraId="7EF5CABF" w14:textId="77777777" w:rsidR="002C1EB3" w:rsidRDefault="002C1EB3" w:rsidP="002C1EB3">
      <w:pPr>
        <w:pStyle w:val="CourseDetails"/>
        <w:ind w:left="142" w:right="-141"/>
        <w:rPr>
          <w:b w:val="0"/>
          <w:bCs/>
        </w:rPr>
      </w:pPr>
    </w:p>
    <w:p w14:paraId="36700A82" w14:textId="77777777" w:rsidR="002C1EB3" w:rsidRDefault="002C1EB3" w:rsidP="002C1EB3">
      <w:pPr>
        <w:pStyle w:val="CourseDetails"/>
        <w:ind w:right="-141"/>
      </w:pPr>
      <w:r>
        <w:t xml:space="preserve">Day Classes (Humanities/General Academics):  </w:t>
      </w:r>
    </w:p>
    <w:p w14:paraId="034FE04B" w14:textId="77777777" w:rsidR="002C1EB3" w:rsidRDefault="002C1EB3" w:rsidP="002C1EB3">
      <w:pPr>
        <w:pStyle w:val="CourseDetails"/>
        <w:ind w:right="-141"/>
        <w:rPr>
          <w:b w:val="0"/>
          <w:bCs/>
        </w:rPr>
      </w:pPr>
      <w:r>
        <w:rPr>
          <w:b w:val="0"/>
          <w:bCs/>
        </w:rPr>
        <w:t>Semester 2:   starting January 12, 2023 (9 p.m.)</w:t>
      </w:r>
    </w:p>
    <w:p w14:paraId="2A5C402A" w14:textId="77777777" w:rsidR="002C1EB3" w:rsidRDefault="002C1EB3" w:rsidP="002C1EB3">
      <w:pPr>
        <w:pStyle w:val="CourseDetails"/>
        <w:ind w:right="-141"/>
        <w:rPr>
          <w:b w:val="0"/>
          <w:bCs/>
        </w:rPr>
      </w:pPr>
    </w:p>
    <w:p w14:paraId="30165777" w14:textId="77777777" w:rsidR="002C1EB3" w:rsidRDefault="002C1EB3" w:rsidP="002C1EB3">
      <w:pPr>
        <w:pStyle w:val="CourseDetails"/>
        <w:ind w:right="-2409"/>
      </w:pPr>
      <w:r>
        <w:t>Evening Classes:</w:t>
      </w:r>
    </w:p>
    <w:p w14:paraId="6426304B" w14:textId="77777777" w:rsidR="002C1EB3" w:rsidRPr="00267D48" w:rsidRDefault="002C1EB3" w:rsidP="002C1EB3">
      <w:pPr>
        <w:pStyle w:val="CourseDetails"/>
        <w:ind w:right="-2976"/>
        <w:rPr>
          <w:b w:val="0"/>
          <w:bCs/>
        </w:rPr>
      </w:pPr>
      <w:r>
        <w:rPr>
          <w:b w:val="0"/>
          <w:bCs/>
        </w:rPr>
        <w:t>Semester 2:  starting January 12, 2023 (9 p.m.)</w:t>
      </w:r>
    </w:p>
    <w:p w14:paraId="6FDF7155" w14:textId="77777777" w:rsidR="002C1EB3" w:rsidRPr="00B644FC" w:rsidRDefault="002C1EB3" w:rsidP="002C1EB3">
      <w:pPr>
        <w:pStyle w:val="CourseCategoryTitle"/>
        <w:spacing w:line="240" w:lineRule="auto"/>
        <w:rPr>
          <w:color w:val="92D050"/>
          <w:sz w:val="36"/>
          <w:szCs w:val="36"/>
        </w:rPr>
      </w:pPr>
      <w:r w:rsidRPr="00B644FC">
        <w:rPr>
          <w:color w:val="92D050"/>
          <w:sz w:val="36"/>
          <w:szCs w:val="36"/>
        </w:rPr>
        <w:t>How to Register</w:t>
      </w:r>
    </w:p>
    <w:p w14:paraId="6A0BBF4A" w14:textId="77777777" w:rsidR="002C1EB3" w:rsidRDefault="002C1EB3" w:rsidP="002C1EB3">
      <w:pPr>
        <w:pStyle w:val="ListParagraph"/>
        <w:widowControl/>
        <w:numPr>
          <w:ilvl w:val="0"/>
          <w:numId w:val="3"/>
        </w:numPr>
        <w:tabs>
          <w:tab w:val="left" w:pos="5812"/>
        </w:tabs>
        <w:autoSpaceDE/>
        <w:autoSpaceDN/>
        <w:spacing w:after="0" w:line="240" w:lineRule="auto"/>
        <w:ind w:left="426" w:hanging="357"/>
        <w:contextualSpacing w:val="0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 xml:space="preserve">Online:  </w:t>
      </w:r>
      <w:hyperlink r:id="rId22" w:history="1">
        <w:r w:rsidRPr="002F3066">
          <w:rPr>
            <w:rStyle w:val="Hyperlink"/>
            <w:rFonts w:asciiTheme="minorHAnsi" w:eastAsia="Times New Roman" w:hAnsiTheme="minorHAnsi" w:cstheme="minorHAnsi"/>
            <w:lang w:val="en-CA"/>
          </w:rPr>
          <w:t>www.richmondce.ca</w:t>
        </w:r>
      </w:hyperlink>
    </w:p>
    <w:p w14:paraId="5FB66BFF" w14:textId="77777777" w:rsidR="002C1EB3" w:rsidRDefault="002C1EB3" w:rsidP="002C1EB3">
      <w:pPr>
        <w:pStyle w:val="ListParagraph"/>
        <w:widowControl/>
        <w:numPr>
          <w:ilvl w:val="0"/>
          <w:numId w:val="3"/>
        </w:numPr>
        <w:tabs>
          <w:tab w:val="left" w:pos="6096"/>
        </w:tabs>
        <w:autoSpaceDE/>
        <w:autoSpaceDN/>
        <w:spacing w:after="0" w:line="240" w:lineRule="auto"/>
        <w:ind w:left="426" w:hanging="357"/>
        <w:contextualSpacing w:val="0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By phone:  604-668-7899</w:t>
      </w:r>
    </w:p>
    <w:p w14:paraId="745A07F9" w14:textId="77777777" w:rsidR="002C1EB3" w:rsidRPr="00B644FC" w:rsidRDefault="002C1EB3" w:rsidP="002C1EB3">
      <w:pPr>
        <w:widowControl/>
        <w:tabs>
          <w:tab w:val="left" w:pos="6096"/>
        </w:tabs>
        <w:autoSpaceDE/>
        <w:autoSpaceDN/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sz w:val="21"/>
          <w:szCs w:val="21"/>
          <w:lang w:val="en-CA"/>
        </w:rPr>
      </w:pPr>
      <w:r w:rsidRPr="00B644FC">
        <w:rPr>
          <w:rFonts w:asciiTheme="minorHAnsi" w:eastAsia="Times New Roman" w:hAnsiTheme="minorHAnsi" w:cstheme="minorHAnsi"/>
          <w:sz w:val="21"/>
          <w:szCs w:val="21"/>
          <w:lang w:val="en-CA"/>
        </w:rPr>
        <w:t>ext. 1 – for Math, Science &amp; General Academic courses</w:t>
      </w:r>
    </w:p>
    <w:p w14:paraId="3CF0E2B4" w14:textId="77777777" w:rsidR="002C1EB3" w:rsidRPr="00B644FC" w:rsidRDefault="002C1EB3" w:rsidP="002C1EB3">
      <w:pPr>
        <w:widowControl/>
        <w:tabs>
          <w:tab w:val="left" w:pos="6096"/>
        </w:tabs>
        <w:autoSpaceDE/>
        <w:autoSpaceDN/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sz w:val="21"/>
          <w:szCs w:val="21"/>
          <w:lang w:val="en-CA"/>
        </w:rPr>
      </w:pPr>
      <w:r w:rsidRPr="00B644FC">
        <w:rPr>
          <w:rFonts w:asciiTheme="minorHAnsi" w:eastAsia="Times New Roman" w:hAnsiTheme="minorHAnsi" w:cstheme="minorHAnsi"/>
          <w:sz w:val="21"/>
          <w:szCs w:val="21"/>
          <w:lang w:val="en-CA"/>
        </w:rPr>
        <w:t>ext. 2 – for Foundation Language Arts/English courses</w:t>
      </w:r>
    </w:p>
    <w:p w14:paraId="0035E7FD" w14:textId="13DBB818" w:rsidR="002C1EB3" w:rsidRDefault="002C1EB3" w:rsidP="002C1EB3">
      <w:pPr>
        <w:pStyle w:val="ListParagraph"/>
        <w:widowControl/>
        <w:numPr>
          <w:ilvl w:val="0"/>
          <w:numId w:val="3"/>
        </w:numPr>
        <w:tabs>
          <w:tab w:val="left" w:pos="6096"/>
        </w:tabs>
        <w:autoSpaceDE/>
        <w:autoSpaceDN/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lang w:val="en-CA"/>
        </w:rPr>
      </w:pPr>
      <w:r w:rsidRPr="004C3801">
        <w:rPr>
          <w:rFonts w:asciiTheme="minorHAnsi" w:eastAsia="Times New Roman" w:hAnsiTheme="minorHAnsi" w:cstheme="minorHAnsi"/>
          <w:lang w:val="en-CA"/>
        </w:rPr>
        <w:t xml:space="preserve">In person at 12091 Cambie Road, Richmond  </w:t>
      </w:r>
    </w:p>
    <w:p w14:paraId="6CFBD307" w14:textId="77777777" w:rsidR="002C1EB3" w:rsidRPr="002C1EB3" w:rsidRDefault="002C1EB3" w:rsidP="002C1EB3">
      <w:pPr>
        <w:widowControl/>
        <w:tabs>
          <w:tab w:val="left" w:pos="6096"/>
        </w:tabs>
        <w:autoSpaceDE/>
        <w:autoSpaceDN/>
        <w:spacing w:after="0" w:line="240" w:lineRule="auto"/>
        <w:ind w:left="66"/>
        <w:jc w:val="both"/>
        <w:rPr>
          <w:rFonts w:asciiTheme="minorHAnsi" w:eastAsia="Times New Roman" w:hAnsiTheme="minorHAnsi" w:cstheme="minorHAnsi"/>
          <w:lang w:val="en-CA"/>
        </w:rPr>
      </w:pPr>
      <w:r w:rsidRPr="002C1EB3">
        <w:rPr>
          <w:rFonts w:asciiTheme="minorHAnsi" w:eastAsia="Times New Roman" w:hAnsiTheme="minorHAnsi" w:cstheme="minorHAnsi"/>
          <w:lang w:val="en-CA"/>
        </w:rPr>
        <w:br w:type="column"/>
      </w:r>
    </w:p>
    <w:p w14:paraId="624AF921" w14:textId="77777777" w:rsidR="002C1EB3" w:rsidRPr="00B644FC" w:rsidRDefault="002C1EB3" w:rsidP="002C1EB3">
      <w:pPr>
        <w:widowControl/>
        <w:tabs>
          <w:tab w:val="left" w:pos="6096"/>
        </w:tabs>
        <w:autoSpaceDE/>
        <w:autoSpaceDN/>
        <w:spacing w:after="0" w:line="240" w:lineRule="auto"/>
        <w:rPr>
          <w:color w:val="92D050"/>
          <w:sz w:val="36"/>
          <w:szCs w:val="36"/>
        </w:rPr>
      </w:pPr>
      <w:r w:rsidRPr="00B644FC">
        <w:rPr>
          <w:color w:val="92D050"/>
          <w:sz w:val="36"/>
          <w:szCs w:val="36"/>
        </w:rPr>
        <w:t>Documents Required for Registration</w:t>
      </w:r>
    </w:p>
    <w:p w14:paraId="71444878" w14:textId="77777777" w:rsidR="002C1EB3" w:rsidRDefault="002C1EB3" w:rsidP="002C1EB3">
      <w:pPr>
        <w:pStyle w:val="ListParagraph"/>
        <w:widowControl/>
        <w:numPr>
          <w:ilvl w:val="0"/>
          <w:numId w:val="6"/>
        </w:numPr>
        <w:tabs>
          <w:tab w:val="left" w:pos="5812"/>
        </w:tabs>
        <w:autoSpaceDE/>
        <w:autoSpaceDN/>
        <w:spacing w:after="100" w:afterAutospacing="1" w:line="240" w:lineRule="auto"/>
        <w:ind w:left="426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Proof of Status in Canada (</w:t>
      </w:r>
      <w:r w:rsidRPr="00EE2E42">
        <w:rPr>
          <w:rFonts w:asciiTheme="minorHAnsi" w:eastAsia="Times New Roman" w:hAnsiTheme="minorHAnsi" w:cstheme="minorHAnsi"/>
          <w:u w:val="single"/>
          <w:lang w:val="en-CA"/>
        </w:rPr>
        <w:t>one</w:t>
      </w:r>
      <w:r>
        <w:rPr>
          <w:rFonts w:asciiTheme="minorHAnsi" w:eastAsia="Times New Roman" w:hAnsiTheme="minorHAnsi" w:cstheme="minorHAnsi"/>
          <w:lang w:val="en-CA"/>
        </w:rPr>
        <w:t xml:space="preserve"> of the following)</w:t>
      </w:r>
    </w:p>
    <w:p w14:paraId="639D097F" w14:textId="77777777" w:rsidR="002C1EB3" w:rsidRDefault="002C1EB3" w:rsidP="002C1EB3">
      <w:pPr>
        <w:pStyle w:val="ListParagraph"/>
        <w:widowControl/>
        <w:numPr>
          <w:ilvl w:val="0"/>
          <w:numId w:val="7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 xml:space="preserve">Canadian Birth certificate </w:t>
      </w:r>
    </w:p>
    <w:p w14:paraId="1A82282D" w14:textId="77777777" w:rsidR="002C1EB3" w:rsidRDefault="002C1EB3" w:rsidP="002C1EB3">
      <w:pPr>
        <w:pStyle w:val="ListParagraph"/>
        <w:widowControl/>
        <w:numPr>
          <w:ilvl w:val="0"/>
          <w:numId w:val="7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 w:rsidRPr="004C3801">
        <w:rPr>
          <w:rFonts w:asciiTheme="minorHAnsi" w:eastAsia="Times New Roman" w:hAnsiTheme="minorHAnsi" w:cstheme="minorHAnsi"/>
          <w:lang w:val="en-CA"/>
        </w:rPr>
        <w:t>Valid Canadian Passport</w:t>
      </w:r>
    </w:p>
    <w:p w14:paraId="0E4C146D" w14:textId="77777777" w:rsidR="002C1EB3" w:rsidRPr="004C3801" w:rsidRDefault="002C1EB3" w:rsidP="002C1EB3">
      <w:pPr>
        <w:pStyle w:val="ListParagraph"/>
        <w:widowControl/>
        <w:numPr>
          <w:ilvl w:val="0"/>
          <w:numId w:val="7"/>
        </w:numPr>
        <w:tabs>
          <w:tab w:val="left" w:pos="6096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 w:rsidRPr="004C3801">
        <w:rPr>
          <w:rFonts w:asciiTheme="minorHAnsi" w:eastAsia="Times New Roman" w:hAnsiTheme="minorHAnsi" w:cstheme="minorHAnsi"/>
          <w:lang w:val="en-CA"/>
        </w:rPr>
        <w:t>Valid Permanent Resident or Citizenship Card</w:t>
      </w:r>
    </w:p>
    <w:p w14:paraId="17B8576B" w14:textId="77777777" w:rsidR="002C1EB3" w:rsidRPr="00B644FC" w:rsidRDefault="002C1EB3" w:rsidP="002C1EB3">
      <w:pPr>
        <w:pStyle w:val="ListParagraph"/>
        <w:widowControl/>
        <w:numPr>
          <w:ilvl w:val="0"/>
          <w:numId w:val="7"/>
        </w:numPr>
        <w:tabs>
          <w:tab w:val="left" w:pos="6096"/>
        </w:tabs>
        <w:autoSpaceDE/>
        <w:autoSpaceDN/>
        <w:spacing w:after="0" w:line="240" w:lineRule="auto"/>
        <w:ind w:left="709" w:hanging="357"/>
        <w:jc w:val="both"/>
        <w:rPr>
          <w:rFonts w:asciiTheme="minorHAnsi" w:eastAsia="Times New Roman" w:hAnsiTheme="minorHAnsi" w:cstheme="minorHAnsi"/>
          <w:lang w:val="en-CA"/>
        </w:rPr>
      </w:pPr>
      <w:r w:rsidRPr="004C3801">
        <w:rPr>
          <w:rFonts w:asciiTheme="minorHAnsi" w:eastAsia="Times New Roman" w:hAnsiTheme="minorHAnsi" w:cstheme="minorHAnsi"/>
          <w:lang w:val="en-CA"/>
        </w:rPr>
        <w:t>Valid Study Permit</w:t>
      </w:r>
    </w:p>
    <w:p w14:paraId="15FE51BB" w14:textId="77777777" w:rsidR="002C1EB3" w:rsidRPr="002C1EB3" w:rsidRDefault="002C1EB3" w:rsidP="002C1EB3">
      <w:pPr>
        <w:widowControl/>
        <w:tabs>
          <w:tab w:val="left" w:pos="6096"/>
        </w:tabs>
        <w:autoSpaceDE/>
        <w:autoSpaceDN/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sz w:val="16"/>
          <w:szCs w:val="16"/>
          <w:lang w:val="en-CA"/>
        </w:rPr>
      </w:pPr>
    </w:p>
    <w:p w14:paraId="58922CB4" w14:textId="77777777" w:rsidR="002C1EB3" w:rsidRDefault="002C1EB3" w:rsidP="002C1EB3">
      <w:pPr>
        <w:pStyle w:val="ListParagraph"/>
        <w:widowControl/>
        <w:numPr>
          <w:ilvl w:val="0"/>
          <w:numId w:val="6"/>
        </w:numPr>
        <w:tabs>
          <w:tab w:val="left" w:pos="5812"/>
        </w:tabs>
        <w:autoSpaceDE/>
        <w:autoSpaceDN/>
        <w:spacing w:after="100" w:afterAutospacing="1" w:line="240" w:lineRule="auto"/>
        <w:ind w:left="426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Proof of Status in Canada (</w:t>
      </w:r>
      <w:r w:rsidRPr="00EE2E42">
        <w:rPr>
          <w:rFonts w:asciiTheme="minorHAnsi" w:eastAsia="Times New Roman" w:hAnsiTheme="minorHAnsi" w:cstheme="minorHAnsi"/>
          <w:u w:val="single"/>
          <w:lang w:val="en-CA"/>
        </w:rPr>
        <w:t>one</w:t>
      </w:r>
      <w:r>
        <w:rPr>
          <w:rFonts w:asciiTheme="minorHAnsi" w:eastAsia="Times New Roman" w:hAnsiTheme="minorHAnsi" w:cstheme="minorHAnsi"/>
          <w:lang w:val="en-CA"/>
        </w:rPr>
        <w:t xml:space="preserve"> of the following)</w:t>
      </w:r>
    </w:p>
    <w:p w14:paraId="7AC9D0F3" w14:textId="77777777" w:rsidR="002C1EB3" w:rsidRDefault="002C1EB3" w:rsidP="002C1EB3">
      <w:pPr>
        <w:pStyle w:val="ListParagraph"/>
        <w:widowControl/>
        <w:numPr>
          <w:ilvl w:val="0"/>
          <w:numId w:val="7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 xml:space="preserve">Canadian Birth certificate </w:t>
      </w:r>
    </w:p>
    <w:p w14:paraId="2B61F922" w14:textId="77777777" w:rsidR="002C1EB3" w:rsidRDefault="002C1EB3" w:rsidP="002C1EB3">
      <w:pPr>
        <w:pStyle w:val="ListParagraph"/>
        <w:widowControl/>
        <w:numPr>
          <w:ilvl w:val="0"/>
          <w:numId w:val="7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 w:rsidRPr="004C3801">
        <w:rPr>
          <w:rFonts w:asciiTheme="minorHAnsi" w:eastAsia="Times New Roman" w:hAnsiTheme="minorHAnsi" w:cstheme="minorHAnsi"/>
          <w:lang w:val="en-CA"/>
        </w:rPr>
        <w:t>Valid Canadian Passport</w:t>
      </w:r>
    </w:p>
    <w:p w14:paraId="689F54C2" w14:textId="77777777" w:rsidR="002C1EB3" w:rsidRPr="004C3801" w:rsidRDefault="002C1EB3" w:rsidP="002C1EB3">
      <w:pPr>
        <w:pStyle w:val="ListParagraph"/>
        <w:widowControl/>
        <w:numPr>
          <w:ilvl w:val="0"/>
          <w:numId w:val="7"/>
        </w:numPr>
        <w:tabs>
          <w:tab w:val="left" w:pos="6096"/>
        </w:tabs>
        <w:autoSpaceDE/>
        <w:autoSpaceDN/>
        <w:spacing w:after="100" w:afterAutospacing="1" w:line="240" w:lineRule="auto"/>
        <w:ind w:left="709"/>
        <w:jc w:val="both"/>
        <w:rPr>
          <w:rFonts w:asciiTheme="minorHAnsi" w:eastAsia="Times New Roman" w:hAnsiTheme="minorHAnsi" w:cstheme="minorHAnsi"/>
          <w:lang w:val="en-CA"/>
        </w:rPr>
      </w:pPr>
      <w:r w:rsidRPr="004C3801">
        <w:rPr>
          <w:rFonts w:asciiTheme="minorHAnsi" w:eastAsia="Times New Roman" w:hAnsiTheme="minorHAnsi" w:cstheme="minorHAnsi"/>
          <w:lang w:val="en-CA"/>
        </w:rPr>
        <w:t>Valid Permanent Resident or Citizenship Card</w:t>
      </w:r>
    </w:p>
    <w:p w14:paraId="43837449" w14:textId="77777777" w:rsidR="002C1EB3" w:rsidRDefault="002C1EB3" w:rsidP="002C1EB3">
      <w:pPr>
        <w:pStyle w:val="ListParagraph"/>
        <w:widowControl/>
        <w:numPr>
          <w:ilvl w:val="0"/>
          <w:numId w:val="7"/>
        </w:numPr>
        <w:tabs>
          <w:tab w:val="left" w:pos="6096"/>
        </w:tabs>
        <w:autoSpaceDE/>
        <w:autoSpaceDN/>
        <w:spacing w:after="0" w:line="240" w:lineRule="auto"/>
        <w:ind w:left="709" w:hanging="357"/>
        <w:jc w:val="both"/>
        <w:rPr>
          <w:rFonts w:asciiTheme="minorHAnsi" w:eastAsia="Times New Roman" w:hAnsiTheme="minorHAnsi" w:cstheme="minorHAnsi"/>
          <w:lang w:val="en-CA"/>
        </w:rPr>
      </w:pPr>
      <w:r w:rsidRPr="004C3801">
        <w:rPr>
          <w:rFonts w:asciiTheme="minorHAnsi" w:eastAsia="Times New Roman" w:hAnsiTheme="minorHAnsi" w:cstheme="minorHAnsi"/>
          <w:lang w:val="en-CA"/>
        </w:rPr>
        <w:t>Valid Study Permit</w:t>
      </w:r>
    </w:p>
    <w:p w14:paraId="2510FE3F" w14:textId="77777777" w:rsidR="002C1EB3" w:rsidRPr="002C1EB3" w:rsidRDefault="002C1EB3" w:rsidP="002C1EB3">
      <w:pPr>
        <w:widowControl/>
        <w:tabs>
          <w:tab w:val="left" w:pos="6096"/>
        </w:tabs>
        <w:autoSpaceDE/>
        <w:autoSpaceDN/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sz w:val="18"/>
          <w:szCs w:val="18"/>
          <w:lang w:val="en-CA"/>
        </w:rPr>
      </w:pPr>
    </w:p>
    <w:p w14:paraId="17F675AE" w14:textId="77777777" w:rsidR="002C1EB3" w:rsidRDefault="002C1EB3" w:rsidP="002C1EB3">
      <w:pPr>
        <w:pStyle w:val="ListParagraph"/>
        <w:widowControl/>
        <w:numPr>
          <w:ilvl w:val="0"/>
          <w:numId w:val="6"/>
        </w:numPr>
        <w:tabs>
          <w:tab w:val="left" w:pos="5812"/>
        </w:tabs>
        <w:autoSpaceDE/>
        <w:autoSpaceDN/>
        <w:spacing w:after="100" w:afterAutospacing="1" w:line="240" w:lineRule="auto"/>
        <w:ind w:left="426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 xml:space="preserve">Proof of Residency in B.C. with CURRENT address listed (any </w:t>
      </w:r>
      <w:r w:rsidRPr="00EE2E42">
        <w:rPr>
          <w:rFonts w:asciiTheme="minorHAnsi" w:eastAsia="Times New Roman" w:hAnsiTheme="minorHAnsi" w:cstheme="minorHAnsi"/>
          <w:u w:val="single"/>
          <w:lang w:val="en-CA"/>
        </w:rPr>
        <w:t>two</w:t>
      </w:r>
      <w:r>
        <w:rPr>
          <w:rFonts w:asciiTheme="minorHAnsi" w:eastAsia="Times New Roman" w:hAnsiTheme="minorHAnsi" w:cstheme="minorHAnsi"/>
          <w:lang w:val="en-CA"/>
        </w:rPr>
        <w:t xml:space="preserve"> of the following)</w:t>
      </w:r>
    </w:p>
    <w:p w14:paraId="650D4FED" w14:textId="77777777" w:rsidR="002C1EB3" w:rsidRDefault="002C1EB3" w:rsidP="002C1EB3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BC Services Card</w:t>
      </w:r>
    </w:p>
    <w:p w14:paraId="4AC02E62" w14:textId="77777777" w:rsidR="002C1EB3" w:rsidRDefault="002C1EB3" w:rsidP="002C1EB3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BC Driver’s Licence</w:t>
      </w:r>
    </w:p>
    <w:p w14:paraId="49C04609" w14:textId="77777777" w:rsidR="002C1EB3" w:rsidRDefault="002C1EB3" w:rsidP="002C1EB3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BC ID card</w:t>
      </w:r>
    </w:p>
    <w:p w14:paraId="704B9857" w14:textId="77777777" w:rsidR="002C1EB3" w:rsidRDefault="002C1EB3" w:rsidP="002C1EB3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Rental Agreement</w:t>
      </w:r>
    </w:p>
    <w:p w14:paraId="1F202FFA" w14:textId="77777777" w:rsidR="002C1EB3" w:rsidRDefault="002C1EB3" w:rsidP="002C1EB3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Utility Bills</w:t>
      </w:r>
    </w:p>
    <w:p w14:paraId="30DD52BA" w14:textId="77777777" w:rsidR="002C1EB3" w:rsidRDefault="002C1EB3" w:rsidP="002C1EB3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Property Tax Assessment</w:t>
      </w:r>
    </w:p>
    <w:p w14:paraId="35BB794C" w14:textId="77777777" w:rsidR="002C1EB3" w:rsidRDefault="002C1EB3" w:rsidP="002C1EB3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0" w:line="240" w:lineRule="auto"/>
        <w:ind w:left="709" w:hanging="357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Bank/Mortgage Documents</w:t>
      </w:r>
    </w:p>
    <w:p w14:paraId="74291646" w14:textId="77777777" w:rsidR="002C1EB3" w:rsidRPr="002C1EB3" w:rsidRDefault="002C1EB3" w:rsidP="002C1EB3">
      <w:pPr>
        <w:widowControl/>
        <w:tabs>
          <w:tab w:val="left" w:pos="5812"/>
        </w:tabs>
        <w:autoSpaceDE/>
        <w:autoSpaceDN/>
        <w:spacing w:after="0" w:line="240" w:lineRule="auto"/>
        <w:ind w:left="709"/>
        <w:rPr>
          <w:rFonts w:asciiTheme="minorHAnsi" w:eastAsia="Times New Roman" w:hAnsiTheme="minorHAnsi" w:cstheme="minorHAnsi"/>
          <w:sz w:val="18"/>
          <w:szCs w:val="18"/>
          <w:lang w:val="en-CA"/>
        </w:rPr>
      </w:pPr>
    </w:p>
    <w:p w14:paraId="67486813" w14:textId="77777777" w:rsidR="002C1EB3" w:rsidRDefault="002C1EB3" w:rsidP="002C1EB3">
      <w:pPr>
        <w:pStyle w:val="ListParagraph"/>
        <w:widowControl/>
        <w:numPr>
          <w:ilvl w:val="0"/>
          <w:numId w:val="6"/>
        </w:numPr>
        <w:tabs>
          <w:tab w:val="left" w:pos="5812"/>
        </w:tabs>
        <w:autoSpaceDE/>
        <w:autoSpaceDN/>
        <w:spacing w:after="100" w:afterAutospacing="1" w:line="240" w:lineRule="auto"/>
        <w:ind w:left="426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School Records</w:t>
      </w:r>
    </w:p>
    <w:p w14:paraId="5FCD896D" w14:textId="77777777" w:rsidR="002C1EB3" w:rsidRDefault="002C1EB3" w:rsidP="002C1EB3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BC Transcript of Grades</w:t>
      </w:r>
    </w:p>
    <w:p w14:paraId="75E231DF" w14:textId="12E99719" w:rsidR="00F25D6D" w:rsidRPr="00535292" w:rsidRDefault="002C1EB3" w:rsidP="00F25D6D">
      <w:pPr>
        <w:pStyle w:val="ListParagraph"/>
        <w:widowControl/>
        <w:numPr>
          <w:ilvl w:val="0"/>
          <w:numId w:val="8"/>
        </w:numPr>
        <w:tabs>
          <w:tab w:val="left" w:pos="5812"/>
        </w:tabs>
        <w:autoSpaceDE/>
        <w:autoSpaceDN/>
        <w:spacing w:after="100" w:afterAutospacing="1" w:line="240" w:lineRule="auto"/>
        <w:ind w:left="709"/>
        <w:rPr>
          <w:rFonts w:asciiTheme="minorHAnsi" w:eastAsia="Times New Roman" w:hAnsiTheme="minorHAnsi" w:cstheme="minorHAnsi"/>
          <w:lang w:val="en-CA"/>
        </w:rPr>
        <w:sectPr w:rsidR="00F25D6D" w:rsidRPr="00535292" w:rsidSect="00C32C75">
          <w:pgSz w:w="12240" w:h="15840"/>
          <w:pgMar w:top="720" w:right="720" w:bottom="720" w:left="720" w:header="4680" w:footer="1080" w:gutter="0"/>
          <w:cols w:num="2" w:space="720"/>
          <w:titlePg/>
          <w:docGrid w:linePitch="299"/>
        </w:sectPr>
      </w:pPr>
      <w:r w:rsidRPr="00267A32">
        <w:rPr>
          <w:rFonts w:asciiTheme="minorHAnsi" w:eastAsia="Times New Roman" w:hAnsiTheme="minorHAnsi" w:cstheme="minorHAnsi"/>
          <w:lang w:val="en-CA"/>
        </w:rPr>
        <w:t>Permanent Student Record</w:t>
      </w:r>
      <w:r>
        <w:rPr>
          <w:rFonts w:asciiTheme="minorHAnsi" w:eastAsia="Times New Roman" w:hAnsiTheme="minorHAnsi" w:cstheme="minorHAnsi"/>
          <w:lang w:val="en-CA"/>
        </w:rPr>
        <w:t xml:space="preserve"> or school report card</w:t>
      </w:r>
    </w:p>
    <w:p w14:paraId="42AF8C69" w14:textId="63AA7A4C" w:rsidR="00B644FC" w:rsidRPr="00541C59" w:rsidRDefault="00B644FC" w:rsidP="00535292">
      <w:pPr>
        <w:pStyle w:val="CourseDetails"/>
        <w:spacing w:line="240" w:lineRule="auto"/>
        <w:ind w:right="-142"/>
        <w:rPr>
          <w:b w:val="0"/>
          <w:bCs/>
          <w:sz w:val="13"/>
          <w:szCs w:val="13"/>
        </w:rPr>
      </w:pPr>
    </w:p>
    <w:p w14:paraId="0400F076" w14:textId="7924849A" w:rsidR="000E2A7A" w:rsidRPr="004C3801" w:rsidRDefault="00B644FC" w:rsidP="00535292">
      <w:pPr>
        <w:widowControl/>
        <w:tabs>
          <w:tab w:val="left" w:pos="6096"/>
        </w:tabs>
        <w:autoSpaceDE/>
        <w:autoSpaceDN/>
        <w:spacing w:after="0" w:line="240" w:lineRule="auto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br w:type="column"/>
      </w:r>
    </w:p>
    <w:p w14:paraId="5EFA9B51" w14:textId="127E57C0" w:rsidR="00267A32" w:rsidRPr="00B644FC" w:rsidRDefault="00267A32" w:rsidP="00B644FC">
      <w:pPr>
        <w:widowControl/>
        <w:tabs>
          <w:tab w:val="left" w:pos="5812"/>
        </w:tabs>
        <w:autoSpaceDE/>
        <w:autoSpaceDN/>
        <w:spacing w:after="100" w:afterAutospacing="1" w:line="240" w:lineRule="auto"/>
        <w:ind w:left="774"/>
        <w:jc w:val="both"/>
        <w:rPr>
          <w:rFonts w:asciiTheme="minorHAnsi" w:eastAsia="Times New Roman" w:hAnsiTheme="minorHAnsi" w:cstheme="minorHAnsi"/>
          <w:lang w:val="en-CA"/>
        </w:rPr>
        <w:sectPr w:rsidR="00267A32" w:rsidRPr="00B644FC" w:rsidSect="00267A32">
          <w:footerReference w:type="default" r:id="rId23"/>
          <w:headerReference w:type="first" r:id="rId24"/>
          <w:footerReference w:type="first" r:id="rId25"/>
          <w:type w:val="continuous"/>
          <w:pgSz w:w="12240" w:h="15840"/>
          <w:pgMar w:top="720" w:right="720" w:bottom="720" w:left="720" w:header="4680" w:footer="1080" w:gutter="0"/>
          <w:cols w:num="2" w:space="720"/>
          <w:titlePg/>
          <w:docGrid w:linePitch="299"/>
        </w:sectPr>
      </w:pPr>
    </w:p>
    <w:p w14:paraId="597AC2E5" w14:textId="52720F55" w:rsidR="00EE2E42" w:rsidRPr="008969F1" w:rsidRDefault="00EE2E42" w:rsidP="00541C59">
      <w:pPr>
        <w:pStyle w:val="CourseCategoryTitle"/>
        <w:spacing w:before="0" w:line="240" w:lineRule="auto"/>
        <w:rPr>
          <w:color w:val="7030A0"/>
          <w:sz w:val="36"/>
          <w:szCs w:val="36"/>
        </w:rPr>
      </w:pPr>
      <w:r w:rsidRPr="008969F1">
        <w:rPr>
          <w:color w:val="7030A0"/>
          <w:sz w:val="36"/>
          <w:szCs w:val="36"/>
        </w:rPr>
        <w:t>Course Prerequisites</w:t>
      </w:r>
    </w:p>
    <w:p w14:paraId="44570434" w14:textId="51F177C2" w:rsidR="00EE2E42" w:rsidRDefault="00EE2E42" w:rsidP="00EE2E42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 xml:space="preserve">Richmond Continuing Education </w:t>
      </w:r>
      <w:r w:rsidR="008969F1">
        <w:rPr>
          <w:rFonts w:asciiTheme="minorHAnsi" w:eastAsia="Times New Roman" w:hAnsiTheme="minorHAnsi" w:cstheme="minorHAnsi"/>
          <w:lang w:val="en-CA"/>
        </w:rPr>
        <w:t xml:space="preserve">has established minimum prerequisite marks and courses.  Some students may be required to complete an English Assessment </w:t>
      </w:r>
      <w:proofErr w:type="gramStart"/>
      <w:r w:rsidR="008969F1">
        <w:rPr>
          <w:rFonts w:asciiTheme="minorHAnsi" w:eastAsia="Times New Roman" w:hAnsiTheme="minorHAnsi" w:cstheme="minorHAnsi"/>
          <w:lang w:val="en-CA"/>
        </w:rPr>
        <w:t>in order to</w:t>
      </w:r>
      <w:proofErr w:type="gramEnd"/>
      <w:r w:rsidR="008969F1">
        <w:rPr>
          <w:rFonts w:asciiTheme="minorHAnsi" w:eastAsia="Times New Roman" w:hAnsiTheme="minorHAnsi" w:cstheme="minorHAnsi"/>
          <w:lang w:val="en-CA"/>
        </w:rPr>
        <w:t xml:space="preserve"> be placed in courses within the Adult Secondary Graduation Program.</w:t>
      </w:r>
    </w:p>
    <w:p w14:paraId="378C3B19" w14:textId="19C3FDF5" w:rsidR="00561412" w:rsidRDefault="00561412" w:rsidP="00EE2E42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rFonts w:asciiTheme="minorHAnsi" w:eastAsia="Times New Roman" w:hAnsiTheme="minorHAnsi" w:cstheme="minorHAnsi"/>
          <w:lang w:val="en-CA"/>
        </w:rPr>
      </w:pPr>
    </w:p>
    <w:p w14:paraId="0EF26B9C" w14:textId="0516FDB7" w:rsidR="00561412" w:rsidRDefault="00561412" w:rsidP="00EE2E42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rFonts w:asciiTheme="minorHAnsi" w:eastAsia="Times New Roman" w:hAnsiTheme="minorHAnsi" w:cstheme="minorHAnsi"/>
          <w:lang w:val="en-CA"/>
        </w:rPr>
      </w:pPr>
    </w:p>
    <w:p w14:paraId="6526C584" w14:textId="64A003C0" w:rsidR="00EE2E42" w:rsidRPr="00B644FC" w:rsidRDefault="00EE2E42" w:rsidP="00EE2E42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color w:val="6204D7"/>
          <w:sz w:val="34"/>
          <w:szCs w:val="34"/>
        </w:rPr>
      </w:pPr>
      <w:r>
        <w:rPr>
          <w:color w:val="FF00C0"/>
          <w:sz w:val="32"/>
          <w:szCs w:val="32"/>
        </w:rPr>
        <w:br w:type="column"/>
      </w:r>
      <w:r w:rsidR="008969F1" w:rsidRPr="00B644FC">
        <w:rPr>
          <w:color w:val="6204D7"/>
          <w:sz w:val="34"/>
          <w:szCs w:val="34"/>
        </w:rPr>
        <w:t>What is an English Assessment?</w:t>
      </w:r>
    </w:p>
    <w:p w14:paraId="154DB8A7" w14:textId="18E0334A" w:rsidR="008969F1" w:rsidRDefault="00541C59" w:rsidP="00541C59">
      <w:pPr>
        <w:widowControl/>
        <w:tabs>
          <w:tab w:val="left" w:pos="5812"/>
        </w:tabs>
        <w:autoSpaceDE/>
        <w:autoSpaceDN/>
        <w:spacing w:line="240" w:lineRule="auto"/>
        <w:ind w:left="357" w:right="-63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To be</w:t>
      </w:r>
      <w:r w:rsidR="008969F1">
        <w:rPr>
          <w:rFonts w:asciiTheme="minorHAnsi" w:eastAsia="Times New Roman" w:hAnsiTheme="minorHAnsi" w:cstheme="minorHAnsi"/>
          <w:lang w:val="en-CA"/>
        </w:rPr>
        <w:t xml:space="preserve"> taken by students who wish to </w:t>
      </w:r>
      <w:r w:rsidR="00535292">
        <w:rPr>
          <w:rFonts w:asciiTheme="minorHAnsi" w:eastAsia="Times New Roman" w:hAnsiTheme="minorHAnsi" w:cstheme="minorHAnsi"/>
          <w:lang w:val="en-CA"/>
        </w:rPr>
        <w:t>register for</w:t>
      </w:r>
      <w:r w:rsidR="008969F1">
        <w:rPr>
          <w:rFonts w:asciiTheme="minorHAnsi" w:eastAsia="Times New Roman" w:hAnsiTheme="minorHAnsi" w:cstheme="minorHAnsi"/>
          <w:lang w:val="en-CA"/>
        </w:rPr>
        <w:t xml:space="preserve"> an English course with us and have not completed Grade 10 English in Canada</w:t>
      </w:r>
      <w:r>
        <w:rPr>
          <w:rFonts w:asciiTheme="minorHAnsi" w:eastAsia="Times New Roman" w:hAnsiTheme="minorHAnsi" w:cstheme="minorHAnsi"/>
          <w:lang w:val="en-CA"/>
        </w:rPr>
        <w:t xml:space="preserve">, the English Assessment </w:t>
      </w:r>
      <w:r w:rsidR="00535292">
        <w:rPr>
          <w:rFonts w:asciiTheme="minorHAnsi" w:eastAsia="Times New Roman" w:hAnsiTheme="minorHAnsi" w:cstheme="minorHAnsi"/>
          <w:lang w:val="en-CA"/>
        </w:rPr>
        <w:t>covers four parts:</w:t>
      </w:r>
      <w:r w:rsidR="00561412">
        <w:rPr>
          <w:rFonts w:asciiTheme="minorHAnsi" w:eastAsia="Times New Roman" w:hAnsiTheme="minorHAnsi" w:cstheme="minorHAnsi"/>
          <w:lang w:val="en-CA"/>
        </w:rPr>
        <w:t xml:space="preserve"> Grammar; Reading; Listening and Writing</w:t>
      </w:r>
      <w:r w:rsidR="00535292">
        <w:rPr>
          <w:rFonts w:asciiTheme="minorHAnsi" w:eastAsia="Times New Roman" w:hAnsiTheme="minorHAnsi" w:cstheme="minorHAnsi"/>
          <w:lang w:val="en-CA"/>
        </w:rPr>
        <w:t xml:space="preserve">.  </w:t>
      </w:r>
      <w:r>
        <w:rPr>
          <w:rFonts w:asciiTheme="minorHAnsi" w:eastAsia="Times New Roman" w:hAnsiTheme="minorHAnsi" w:cstheme="minorHAnsi"/>
          <w:lang w:val="en-CA"/>
        </w:rPr>
        <w:t>It</w:t>
      </w:r>
      <w:r w:rsidR="00535292">
        <w:rPr>
          <w:rFonts w:asciiTheme="minorHAnsi" w:eastAsia="Times New Roman" w:hAnsiTheme="minorHAnsi" w:cstheme="minorHAnsi"/>
          <w:lang w:val="en-CA"/>
        </w:rPr>
        <w:t xml:space="preserve"> usually </w:t>
      </w:r>
      <w:proofErr w:type="gramStart"/>
      <w:r w:rsidR="00535292">
        <w:rPr>
          <w:rFonts w:asciiTheme="minorHAnsi" w:eastAsia="Times New Roman" w:hAnsiTheme="minorHAnsi" w:cstheme="minorHAnsi"/>
          <w:lang w:val="en-CA"/>
        </w:rPr>
        <w:t>take</w:t>
      </w:r>
      <w:proofErr w:type="gramEnd"/>
      <w:r w:rsidR="00535292">
        <w:rPr>
          <w:rFonts w:asciiTheme="minorHAnsi" w:eastAsia="Times New Roman" w:hAnsiTheme="minorHAnsi" w:cstheme="minorHAnsi"/>
          <w:lang w:val="en-CA"/>
        </w:rPr>
        <w:t xml:space="preserve"> </w:t>
      </w:r>
      <w:r w:rsidR="00561412">
        <w:rPr>
          <w:rFonts w:asciiTheme="minorHAnsi" w:eastAsia="Times New Roman" w:hAnsiTheme="minorHAnsi" w:cstheme="minorHAnsi"/>
          <w:lang w:val="en-CA"/>
        </w:rPr>
        <w:t>about two hours to complete on a computer, at the Adult Education Centre.</w:t>
      </w:r>
    </w:p>
    <w:p w14:paraId="37493572" w14:textId="4AAA0B1F" w:rsidR="00561412" w:rsidRDefault="00561412" w:rsidP="002C1EB3">
      <w:pPr>
        <w:widowControl/>
        <w:tabs>
          <w:tab w:val="left" w:pos="5812"/>
        </w:tabs>
        <w:autoSpaceDE/>
        <w:autoSpaceDN/>
        <w:spacing w:line="240" w:lineRule="auto"/>
        <w:ind w:left="357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 xml:space="preserve">Assessment results are valid for one year and are used for class placement purposes only.  </w:t>
      </w:r>
    </w:p>
    <w:p w14:paraId="3A2290C5" w14:textId="14F0C0D5" w:rsidR="00561412" w:rsidRDefault="00561412" w:rsidP="002C1EB3">
      <w:pPr>
        <w:widowControl/>
        <w:tabs>
          <w:tab w:val="left" w:pos="5812"/>
        </w:tabs>
        <w:autoSpaceDE/>
        <w:autoSpaceDN/>
        <w:spacing w:line="240" w:lineRule="auto"/>
        <w:ind w:left="357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>Cost:  $30, payable by credit card.</w:t>
      </w:r>
    </w:p>
    <w:p w14:paraId="73225DE1" w14:textId="6DE023D7" w:rsidR="00561412" w:rsidRPr="008969F1" w:rsidRDefault="00561412" w:rsidP="00535292">
      <w:pPr>
        <w:widowControl/>
        <w:tabs>
          <w:tab w:val="left" w:pos="5812"/>
        </w:tabs>
        <w:autoSpaceDE/>
        <w:autoSpaceDN/>
        <w:spacing w:after="0" w:line="240" w:lineRule="auto"/>
        <w:ind w:left="357"/>
        <w:rPr>
          <w:rFonts w:asciiTheme="minorHAnsi" w:eastAsia="Times New Roman" w:hAnsiTheme="minorHAnsi" w:cstheme="minorHAnsi"/>
          <w:lang w:val="en-CA"/>
        </w:rPr>
      </w:pPr>
      <w:r>
        <w:rPr>
          <w:rFonts w:asciiTheme="minorHAnsi" w:eastAsia="Times New Roman" w:hAnsiTheme="minorHAnsi" w:cstheme="minorHAnsi"/>
          <w:lang w:val="en-CA"/>
        </w:rPr>
        <w:t xml:space="preserve">To Register:  </w:t>
      </w:r>
      <w:hyperlink r:id="rId26" w:history="1">
        <w:r w:rsidRPr="002F3066">
          <w:rPr>
            <w:rStyle w:val="Hyperlink"/>
            <w:rFonts w:asciiTheme="minorHAnsi" w:eastAsia="Times New Roman" w:hAnsiTheme="minorHAnsi" w:cstheme="minorHAnsi"/>
            <w:lang w:val="en-CA"/>
          </w:rPr>
          <w:t>www.richmondce.ca</w:t>
        </w:r>
      </w:hyperlink>
      <w:r>
        <w:rPr>
          <w:rFonts w:asciiTheme="minorHAnsi" w:eastAsia="Times New Roman" w:hAnsiTheme="minorHAnsi" w:cstheme="minorHAnsi"/>
          <w:lang w:val="en-CA"/>
        </w:rPr>
        <w:t xml:space="preserve"> </w:t>
      </w:r>
    </w:p>
    <w:p w14:paraId="2A414837" w14:textId="290DA546" w:rsidR="00EE2E42" w:rsidRPr="00EE2E42" w:rsidRDefault="00EE2E42" w:rsidP="000E2A7A">
      <w:pPr>
        <w:pStyle w:val="ListParagraph"/>
        <w:widowControl/>
        <w:tabs>
          <w:tab w:val="left" w:pos="5812"/>
        </w:tabs>
        <w:autoSpaceDE/>
        <w:autoSpaceDN/>
        <w:spacing w:after="100" w:afterAutospacing="1" w:line="240" w:lineRule="auto"/>
        <w:ind w:left="1134"/>
        <w:rPr>
          <w:rFonts w:asciiTheme="minorHAnsi" w:eastAsia="Times New Roman" w:hAnsiTheme="minorHAnsi" w:cstheme="minorHAnsi"/>
          <w:lang w:val="en-CA"/>
        </w:rPr>
        <w:sectPr w:rsidR="00EE2E42" w:rsidRPr="00EE2E42" w:rsidSect="00267A32">
          <w:footerReference w:type="default" r:id="rId27"/>
          <w:headerReference w:type="first" r:id="rId28"/>
          <w:footerReference w:type="first" r:id="rId29"/>
          <w:type w:val="continuous"/>
          <w:pgSz w:w="12240" w:h="15840"/>
          <w:pgMar w:top="720" w:right="720" w:bottom="720" w:left="720" w:header="4680" w:footer="1080" w:gutter="0"/>
          <w:cols w:num="2" w:space="720"/>
          <w:titlePg/>
          <w:docGrid w:linePitch="299"/>
        </w:sectPr>
      </w:pPr>
    </w:p>
    <w:p w14:paraId="78F5CB3A" w14:textId="032E6395" w:rsidR="000E2A7A" w:rsidRDefault="000E2A7A" w:rsidP="00535292">
      <w:pPr>
        <w:pStyle w:val="CourseCategoryTitle"/>
        <w:spacing w:before="0" w:line="240" w:lineRule="auto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>Course Fees</w:t>
      </w:r>
    </w:p>
    <w:p w14:paraId="13AE6A6C" w14:textId="77777777" w:rsidR="00A5216A" w:rsidRPr="00A5216A" w:rsidRDefault="00A5216A" w:rsidP="00A5216A">
      <w:pPr>
        <w:pStyle w:val="CourseCategoryTitle"/>
        <w:spacing w:before="0" w:line="240" w:lineRule="auto"/>
        <w:rPr>
          <w:color w:val="7030A0"/>
          <w:sz w:val="21"/>
          <w:szCs w:val="21"/>
        </w:rPr>
      </w:pPr>
    </w:p>
    <w:tbl>
      <w:tblPr>
        <w:tblStyle w:val="TableGrid"/>
        <w:tblW w:w="0" w:type="auto"/>
        <w:tblInd w:w="381" w:type="dxa"/>
        <w:tblBorders>
          <w:top w:val="thinThickSmallGap" w:sz="24" w:space="0" w:color="7030A0"/>
          <w:left w:val="thinThickSmallGap" w:sz="24" w:space="0" w:color="7030A0"/>
          <w:bottom w:val="thickThinSmallGap" w:sz="24" w:space="0" w:color="7030A0"/>
          <w:right w:val="thickThinSmallGap" w:sz="24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4009"/>
        <w:gridCol w:w="2552"/>
      </w:tblGrid>
      <w:tr w:rsidR="00A5216A" w14:paraId="3696F9DD" w14:textId="77777777" w:rsidTr="00A85A6F">
        <w:tc>
          <w:tcPr>
            <w:tcW w:w="2976" w:type="dxa"/>
            <w:tcBorders>
              <w:top w:val="thinThickSmallGap" w:sz="24" w:space="0" w:color="7030A0"/>
              <w:bottom w:val="double" w:sz="4" w:space="0" w:color="7030A0"/>
            </w:tcBorders>
            <w:shd w:val="pct10" w:color="auto" w:fill="auto"/>
          </w:tcPr>
          <w:p w14:paraId="3699AC43" w14:textId="2E5519C3" w:rsidR="00A5216A" w:rsidRPr="00A5216A" w:rsidRDefault="00A5216A" w:rsidP="000E2A7A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</w:pPr>
            <w:r w:rsidRPr="00A5216A"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  <w:t>Type of Students</w:t>
            </w:r>
          </w:p>
        </w:tc>
        <w:tc>
          <w:tcPr>
            <w:tcW w:w="4009" w:type="dxa"/>
            <w:tcBorders>
              <w:top w:val="thinThickSmallGap" w:sz="24" w:space="0" w:color="7030A0"/>
              <w:bottom w:val="double" w:sz="4" w:space="0" w:color="7030A0"/>
            </w:tcBorders>
            <w:shd w:val="pct10" w:color="auto" w:fill="auto"/>
          </w:tcPr>
          <w:p w14:paraId="40725F35" w14:textId="5E83E261" w:rsidR="00A5216A" w:rsidRPr="00A5216A" w:rsidRDefault="00A5216A" w:rsidP="00A5216A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</w:pPr>
            <w:r w:rsidRPr="00A5216A"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  <w:t xml:space="preserve">Permanent Residents,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  <w:t xml:space="preserve">Canadian </w:t>
            </w:r>
            <w:r w:rsidRPr="00A5216A"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  <w:t>Citizens, Convention Refugees</w:t>
            </w:r>
          </w:p>
        </w:tc>
        <w:tc>
          <w:tcPr>
            <w:tcW w:w="2552" w:type="dxa"/>
            <w:tcBorders>
              <w:top w:val="thinThickSmallGap" w:sz="24" w:space="0" w:color="7030A0"/>
              <w:bottom w:val="double" w:sz="4" w:space="0" w:color="7030A0"/>
            </w:tcBorders>
            <w:shd w:val="pct10" w:color="auto" w:fill="auto"/>
          </w:tcPr>
          <w:p w14:paraId="7EBB380F" w14:textId="74902A82" w:rsidR="00A5216A" w:rsidRPr="00A5216A" w:rsidRDefault="00A5216A" w:rsidP="00A5216A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</w:pPr>
            <w:r w:rsidRPr="00A5216A"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  <w:t xml:space="preserve">International Students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val="en-CA"/>
              </w:rPr>
              <w:br/>
            </w:r>
            <w:r w:rsidRPr="00A5216A">
              <w:rPr>
                <w:rFonts w:asciiTheme="minorHAnsi" w:eastAsia="Times New Roman" w:hAnsiTheme="minorHAnsi" w:cstheme="minorHAnsi"/>
                <w:i/>
                <w:iCs/>
                <w:lang w:val="en-CA"/>
              </w:rPr>
              <w:t>with Valid Study Permit</w:t>
            </w:r>
          </w:p>
        </w:tc>
      </w:tr>
      <w:tr w:rsidR="00A5216A" w14:paraId="258999B6" w14:textId="77777777" w:rsidTr="00535292">
        <w:tc>
          <w:tcPr>
            <w:tcW w:w="2976" w:type="dxa"/>
            <w:tcBorders>
              <w:top w:val="double" w:sz="4" w:space="0" w:color="7030A0"/>
              <w:bottom w:val="double" w:sz="4" w:space="0" w:color="7030A0"/>
            </w:tcBorders>
          </w:tcPr>
          <w:p w14:paraId="7C5566E5" w14:textId="3A392AE9" w:rsidR="00A5216A" w:rsidRPr="00A85A6F" w:rsidRDefault="00171A6D" w:rsidP="000E2A7A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High School </w:t>
            </w:r>
            <w:r w:rsidR="00A5216A"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Graduate</w:t>
            </w: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s</w:t>
            </w:r>
            <w:r w:rsidR="00A5216A"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 </w:t>
            </w:r>
          </w:p>
        </w:tc>
        <w:tc>
          <w:tcPr>
            <w:tcW w:w="4009" w:type="dxa"/>
            <w:tcBorders>
              <w:top w:val="double" w:sz="4" w:space="0" w:color="7030A0"/>
              <w:bottom w:val="double" w:sz="4" w:space="0" w:color="7030A0"/>
            </w:tcBorders>
          </w:tcPr>
          <w:p w14:paraId="6856DE1C" w14:textId="7933A5F5" w:rsidR="00A5216A" w:rsidRPr="00A85A6F" w:rsidRDefault="00A5216A" w:rsidP="00A5216A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$0 (see </w:t>
            </w:r>
            <w:r w:rsidR="00203AB1"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tuition-free </w:t>
            </w: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course list below)</w:t>
            </w:r>
          </w:p>
          <w:p w14:paraId="7359593F" w14:textId="6C532955" w:rsidR="00A5216A" w:rsidRPr="00A85A6F" w:rsidRDefault="00A5216A" w:rsidP="00A5216A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$550 for courses not listed below</w:t>
            </w:r>
          </w:p>
        </w:tc>
        <w:tc>
          <w:tcPr>
            <w:tcW w:w="2552" w:type="dxa"/>
            <w:tcBorders>
              <w:top w:val="double" w:sz="4" w:space="0" w:color="7030A0"/>
              <w:bottom w:val="double" w:sz="4" w:space="0" w:color="7030A0"/>
            </w:tcBorders>
          </w:tcPr>
          <w:p w14:paraId="45C1C20B" w14:textId="6FBDE817" w:rsidR="00A5216A" w:rsidRPr="00A85A6F" w:rsidRDefault="00A5216A" w:rsidP="00A5216A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$1,500 per course</w:t>
            </w:r>
          </w:p>
        </w:tc>
      </w:tr>
      <w:tr w:rsidR="00171A6D" w14:paraId="7A1C713A" w14:textId="77777777" w:rsidTr="00535292">
        <w:tc>
          <w:tcPr>
            <w:tcW w:w="2976" w:type="dxa"/>
            <w:tcBorders>
              <w:top w:val="double" w:sz="4" w:space="0" w:color="7030A0"/>
            </w:tcBorders>
          </w:tcPr>
          <w:p w14:paraId="16D71789" w14:textId="30FAE2D1" w:rsidR="00171A6D" w:rsidRPr="00A85A6F" w:rsidRDefault="00171A6D" w:rsidP="00535292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Non-</w:t>
            </w:r>
            <w:r w:rsidR="00535292"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High School </w:t>
            </w: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Graduates</w:t>
            </w:r>
          </w:p>
        </w:tc>
        <w:tc>
          <w:tcPr>
            <w:tcW w:w="4009" w:type="dxa"/>
            <w:tcBorders>
              <w:top w:val="double" w:sz="4" w:space="0" w:color="7030A0"/>
            </w:tcBorders>
          </w:tcPr>
          <w:p w14:paraId="54AE9652" w14:textId="3AA6DB23" w:rsidR="00171A6D" w:rsidRPr="00A85A6F" w:rsidRDefault="00171A6D" w:rsidP="00171A6D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$0</w:t>
            </w:r>
          </w:p>
        </w:tc>
        <w:tc>
          <w:tcPr>
            <w:tcW w:w="2552" w:type="dxa"/>
            <w:tcBorders>
              <w:top w:val="double" w:sz="4" w:space="0" w:color="7030A0"/>
            </w:tcBorders>
          </w:tcPr>
          <w:p w14:paraId="48C9A06E" w14:textId="2E31A010" w:rsidR="00171A6D" w:rsidRPr="00A85A6F" w:rsidRDefault="00171A6D" w:rsidP="00171A6D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$1,500 per course</w:t>
            </w:r>
          </w:p>
        </w:tc>
      </w:tr>
    </w:tbl>
    <w:p w14:paraId="0DAA0FBC" w14:textId="6C1C63B7" w:rsidR="000E2A7A" w:rsidRDefault="000E2A7A" w:rsidP="000E2A7A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rFonts w:asciiTheme="minorHAnsi" w:eastAsia="Times New Roman" w:hAnsiTheme="minorHAnsi" w:cstheme="minorHAnsi"/>
          <w:lang w:val="en-CA"/>
        </w:rPr>
      </w:pPr>
    </w:p>
    <w:p w14:paraId="182A4869" w14:textId="77777777" w:rsidR="00541C59" w:rsidRDefault="00541C59" w:rsidP="000E2A7A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rFonts w:asciiTheme="minorHAnsi" w:eastAsia="Times New Roman" w:hAnsiTheme="minorHAnsi" w:cstheme="minorHAnsi"/>
          <w:lang w:val="en-CA"/>
        </w:rPr>
      </w:pPr>
    </w:p>
    <w:p w14:paraId="62239E9D" w14:textId="27E013E0" w:rsidR="00203AB1" w:rsidRPr="00541C59" w:rsidRDefault="00203AB1" w:rsidP="00B7474E">
      <w:pPr>
        <w:pStyle w:val="CourseCategoryTitle"/>
        <w:spacing w:before="120" w:line="240" w:lineRule="auto"/>
        <w:rPr>
          <w:color w:val="7030A0"/>
          <w:sz w:val="32"/>
          <w:szCs w:val="32"/>
        </w:rPr>
      </w:pPr>
      <w:r w:rsidRPr="00541C59">
        <w:rPr>
          <w:color w:val="7030A0"/>
          <w:sz w:val="32"/>
          <w:szCs w:val="32"/>
        </w:rPr>
        <w:t>Tuition-Free Courses Available to Graduated Adults</w:t>
      </w:r>
    </w:p>
    <w:p w14:paraId="71A4B127" w14:textId="4D72A223" w:rsidR="000E2A7A" w:rsidRDefault="000E2A7A" w:rsidP="00541C59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rFonts w:asciiTheme="minorHAnsi" w:eastAsia="Times New Roman" w:hAnsiTheme="minorHAnsi" w:cstheme="minorHAnsi"/>
          <w:lang w:val="en-CA"/>
        </w:rPr>
      </w:pPr>
    </w:p>
    <w:tbl>
      <w:tblPr>
        <w:tblStyle w:val="TableGrid"/>
        <w:tblW w:w="0" w:type="auto"/>
        <w:tblInd w:w="39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2835"/>
        <w:gridCol w:w="2977"/>
      </w:tblGrid>
      <w:tr w:rsidR="00203AB1" w:rsidRPr="00203AB1" w14:paraId="2DDBC159" w14:textId="77777777" w:rsidTr="00743F80">
        <w:tc>
          <w:tcPr>
            <w:tcW w:w="3827" w:type="dxa"/>
            <w:shd w:val="pct20" w:color="auto" w:fill="auto"/>
          </w:tcPr>
          <w:p w14:paraId="31F7FD42" w14:textId="74F417EC" w:rsidR="00203AB1" w:rsidRPr="00203AB1" w:rsidRDefault="00203AB1" w:rsidP="00541C59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n-CA"/>
              </w:rPr>
            </w:pPr>
            <w:r w:rsidRPr="00203AB1">
              <w:rPr>
                <w:rFonts w:asciiTheme="minorHAnsi" w:eastAsia="Times New Roman" w:hAnsiTheme="minorHAnsi" w:cstheme="minorHAnsi"/>
                <w:b/>
                <w:bCs/>
                <w:lang w:val="en-CA"/>
              </w:rPr>
              <w:t>Foundation Language Arts</w:t>
            </w:r>
            <w:r w:rsidR="00535292">
              <w:rPr>
                <w:rFonts w:asciiTheme="minorHAnsi" w:eastAsia="Times New Roman" w:hAnsiTheme="minorHAnsi" w:cstheme="minorHAnsi"/>
                <w:b/>
                <w:bCs/>
                <w:lang w:val="en-CA"/>
              </w:rPr>
              <w:t xml:space="preserve">/ </w:t>
            </w:r>
            <w:r w:rsidRPr="00203AB1">
              <w:rPr>
                <w:rFonts w:asciiTheme="minorHAnsi" w:eastAsia="Times New Roman" w:hAnsiTheme="minorHAnsi" w:cstheme="minorHAnsi"/>
                <w:b/>
                <w:bCs/>
                <w:lang w:val="en-CA"/>
              </w:rPr>
              <w:t>English</w:t>
            </w:r>
          </w:p>
        </w:tc>
        <w:tc>
          <w:tcPr>
            <w:tcW w:w="2835" w:type="dxa"/>
            <w:shd w:val="pct20" w:color="auto" w:fill="auto"/>
          </w:tcPr>
          <w:p w14:paraId="11BBA89E" w14:textId="0C542A77" w:rsidR="00203AB1" w:rsidRPr="00203AB1" w:rsidRDefault="00203AB1" w:rsidP="00541C59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n-CA"/>
              </w:rPr>
            </w:pPr>
            <w:r w:rsidRPr="00203AB1">
              <w:rPr>
                <w:rFonts w:asciiTheme="minorHAnsi" w:eastAsia="Times New Roman" w:hAnsiTheme="minorHAnsi" w:cstheme="minorHAnsi"/>
                <w:b/>
                <w:bCs/>
                <w:lang w:val="en-CA"/>
              </w:rPr>
              <w:t>Math</w:t>
            </w:r>
          </w:p>
        </w:tc>
        <w:tc>
          <w:tcPr>
            <w:tcW w:w="2977" w:type="dxa"/>
            <w:shd w:val="pct20" w:color="auto" w:fill="auto"/>
          </w:tcPr>
          <w:p w14:paraId="67406E7E" w14:textId="00E9D68A" w:rsidR="00203AB1" w:rsidRPr="00203AB1" w:rsidRDefault="00203AB1" w:rsidP="00541C59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val="en-CA"/>
              </w:rPr>
            </w:pPr>
            <w:r w:rsidRPr="00203AB1">
              <w:rPr>
                <w:rFonts w:asciiTheme="minorHAnsi" w:eastAsia="Times New Roman" w:hAnsiTheme="minorHAnsi" w:cstheme="minorHAnsi"/>
                <w:b/>
                <w:bCs/>
                <w:lang w:val="en-CA"/>
              </w:rPr>
              <w:t>Science</w:t>
            </w:r>
          </w:p>
        </w:tc>
      </w:tr>
      <w:tr w:rsidR="00203AB1" w14:paraId="1F37265D" w14:textId="77777777" w:rsidTr="00743F80">
        <w:tc>
          <w:tcPr>
            <w:tcW w:w="3827" w:type="dxa"/>
          </w:tcPr>
          <w:p w14:paraId="3D3E3BFF" w14:textId="77777777" w:rsidR="00203AB1" w:rsidRPr="00A85A6F" w:rsidRDefault="00203AB1" w:rsidP="00203AB1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FLA Levels 1-8</w:t>
            </w:r>
          </w:p>
          <w:p w14:paraId="08A1FB4F" w14:textId="5C429C51" w:rsidR="00203AB1" w:rsidRPr="00A85A6F" w:rsidRDefault="00203AB1" w:rsidP="00203AB1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Literary Studies 11</w:t>
            </w:r>
            <w:r w:rsidR="00535292"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, </w:t>
            </w: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English Studies 12</w:t>
            </w:r>
          </w:p>
          <w:p w14:paraId="62954A8C" w14:textId="2451264B" w:rsidR="00203AB1" w:rsidRPr="00A85A6F" w:rsidRDefault="00203AB1" w:rsidP="00203AB1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English First Peoples 12</w:t>
            </w:r>
          </w:p>
        </w:tc>
        <w:tc>
          <w:tcPr>
            <w:tcW w:w="2835" w:type="dxa"/>
          </w:tcPr>
          <w:p w14:paraId="3A090998" w14:textId="5BC7DF03" w:rsidR="00203AB1" w:rsidRPr="00A85A6F" w:rsidRDefault="00203AB1" w:rsidP="00203AB1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Math 11 </w:t>
            </w:r>
            <w:r w:rsidR="00541C59"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br/>
            </w: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Math 12 </w:t>
            </w:r>
          </w:p>
          <w:p w14:paraId="1459C730" w14:textId="0F6F4079" w:rsidR="00203AB1" w:rsidRPr="00A85A6F" w:rsidRDefault="00203AB1" w:rsidP="00203AB1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</w:p>
        </w:tc>
        <w:tc>
          <w:tcPr>
            <w:tcW w:w="2977" w:type="dxa"/>
          </w:tcPr>
          <w:p w14:paraId="5988FC4E" w14:textId="534DA184" w:rsidR="00203AB1" w:rsidRPr="00A85A6F" w:rsidRDefault="00203AB1" w:rsidP="00203AB1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Chemistry 11</w:t>
            </w:r>
            <w:r w:rsidR="00535292"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 &amp; 12</w:t>
            </w:r>
          </w:p>
          <w:p w14:paraId="4BBD23CE" w14:textId="69C22EC4" w:rsidR="00203AB1" w:rsidRPr="00A85A6F" w:rsidRDefault="00203AB1" w:rsidP="00203AB1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Life Sciences 11</w:t>
            </w:r>
          </w:p>
          <w:p w14:paraId="1C31E7B5" w14:textId="77777777" w:rsidR="00203AB1" w:rsidRPr="00A85A6F" w:rsidRDefault="00203AB1" w:rsidP="00203AB1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Anatomy &amp; Physiology 12</w:t>
            </w:r>
          </w:p>
          <w:p w14:paraId="533B263F" w14:textId="044C0F50" w:rsidR="00203AB1" w:rsidRPr="00A85A6F" w:rsidRDefault="00203AB1" w:rsidP="00535292">
            <w:pPr>
              <w:widowControl/>
              <w:tabs>
                <w:tab w:val="left" w:pos="6096"/>
              </w:tabs>
              <w:autoSpaceDE/>
              <w:autoSpaceDN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</w:pP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Physics 11</w:t>
            </w:r>
            <w:r w:rsidR="00535292"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 xml:space="preserve"> &amp; 1</w:t>
            </w:r>
            <w:r w:rsidRPr="00A85A6F">
              <w:rPr>
                <w:rFonts w:asciiTheme="minorHAnsi" w:eastAsia="Times New Roman" w:hAnsiTheme="minorHAnsi" w:cstheme="minorHAnsi"/>
                <w:sz w:val="20"/>
                <w:szCs w:val="20"/>
                <w:lang w:val="en-CA"/>
              </w:rPr>
              <w:t>2</w:t>
            </w:r>
          </w:p>
        </w:tc>
      </w:tr>
    </w:tbl>
    <w:p w14:paraId="41C2F58D" w14:textId="77777777" w:rsidR="00203AB1" w:rsidRPr="004C3801" w:rsidRDefault="00203AB1" w:rsidP="000E2A7A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rFonts w:asciiTheme="minorHAnsi" w:eastAsia="Times New Roman" w:hAnsiTheme="minorHAnsi" w:cstheme="minorHAnsi"/>
          <w:lang w:val="en-CA"/>
        </w:rPr>
      </w:pPr>
    </w:p>
    <w:p w14:paraId="5B1BEBAF" w14:textId="77777777" w:rsidR="00541C59" w:rsidRDefault="00541C59" w:rsidP="000E2A7A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color w:val="FF00C0"/>
          <w:sz w:val="32"/>
          <w:szCs w:val="32"/>
        </w:rPr>
        <w:sectPr w:rsidR="00541C59" w:rsidSect="005F10E6">
          <w:type w:val="continuous"/>
          <w:pgSz w:w="12240" w:h="15840"/>
          <w:pgMar w:top="720" w:right="720" w:bottom="720" w:left="720" w:header="4680" w:footer="1080" w:gutter="0"/>
          <w:cols w:space="720"/>
          <w:titlePg/>
          <w:docGrid w:linePitch="299"/>
        </w:sectPr>
      </w:pPr>
    </w:p>
    <w:p w14:paraId="562D2538" w14:textId="5A696E73" w:rsidR="000E2A7A" w:rsidRDefault="000E2A7A" w:rsidP="000E2A7A">
      <w:pPr>
        <w:widowControl/>
        <w:tabs>
          <w:tab w:val="left" w:pos="6096"/>
        </w:tabs>
        <w:autoSpaceDE/>
        <w:autoSpaceDN/>
        <w:spacing w:after="0" w:line="240" w:lineRule="auto"/>
        <w:jc w:val="both"/>
        <w:rPr>
          <w:color w:val="FF00C0"/>
          <w:sz w:val="32"/>
          <w:szCs w:val="32"/>
        </w:rPr>
      </w:pPr>
    </w:p>
    <w:sectPr w:rsidR="000E2A7A" w:rsidSect="00A373B3">
      <w:pgSz w:w="12240" w:h="15840"/>
      <w:pgMar w:top="720" w:right="720" w:bottom="720" w:left="720" w:header="4680" w:footer="108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56B02" w14:textId="77777777" w:rsidR="00B837B3" w:rsidRDefault="00B837B3" w:rsidP="00881715">
      <w:r>
        <w:separator/>
      </w:r>
    </w:p>
  </w:endnote>
  <w:endnote w:type="continuationSeparator" w:id="0">
    <w:p w14:paraId="12D2CA66" w14:textId="77777777" w:rsidR="00B837B3" w:rsidRDefault="00B837B3" w:rsidP="00881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BA904" w14:textId="77777777" w:rsidR="004B73EB" w:rsidRDefault="004B73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B413A" w14:textId="77777777" w:rsidR="00C31DC6" w:rsidRDefault="00646196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2F7E1B5" wp14:editId="7A9A7BF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57600" cy="886968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8869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EBF304" w14:textId="77777777" w:rsidR="00646196" w:rsidRPr="00646196" w:rsidRDefault="00646196" w:rsidP="00646196">
                          <w:pPr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r w:rsidRPr="00646196"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>Learn more online and register today!</w:t>
                          </w:r>
                        </w:p>
                        <w:p w14:paraId="75D68CA8" w14:textId="77777777" w:rsidR="00646196" w:rsidRPr="00646196" w:rsidRDefault="00000000" w:rsidP="00646196">
                          <w:pPr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hyperlink r:id="rId1" w:history="1">
                            <w:r w:rsidR="00646196" w:rsidRPr="00646196">
                              <w:rPr>
                                <w:rStyle w:val="Hyperlink"/>
                                <w:color w:val="0063A6" w:themeColor="text2"/>
                                <w:sz w:val="28"/>
                                <w:szCs w:val="28"/>
                                <w:u w:val="none"/>
                                <w:lang w:val="en-CA"/>
                              </w:rPr>
                              <w:t>richmondce.ca</w:t>
                            </w:r>
                          </w:hyperlink>
                          <w:r w:rsidR="00646196" w:rsidRPr="00646196"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 xml:space="preserve">  |  604.668.6123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F7E1B5" id="Rectangle 3" o:spid="_x0000_s1026" style="position:absolute;margin-left:0;margin-top:0;width:4in;height:6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" filled="f" stroked="f" strokeweight="2pt">
              <v:textbox inset="0,0,0,0">
                <w:txbxContent>
                  <w:p w14:paraId="0BEBF304" w14:textId="77777777" w:rsidR="00646196" w:rsidRPr="00646196" w:rsidRDefault="00646196" w:rsidP="00646196">
                    <w:pPr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r w:rsidRPr="00646196"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  <w:t>Learn more online and register today!</w:t>
                    </w:r>
                  </w:p>
                  <w:p w14:paraId="75D68CA8" w14:textId="77777777" w:rsidR="00646196" w:rsidRPr="00646196" w:rsidRDefault="00000000" w:rsidP="00646196">
                    <w:pPr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hyperlink r:id="rId2" w:history="1">
                      <w:r w:rsidR="00646196" w:rsidRPr="00646196">
                        <w:rPr>
                          <w:rStyle w:val="Hyperlink"/>
                          <w:color w:val="0063A6" w:themeColor="text2"/>
                          <w:sz w:val="28"/>
                          <w:szCs w:val="28"/>
                          <w:u w:val="none"/>
                          <w:lang w:val="en-CA"/>
                        </w:rPr>
                        <w:t>richmondce.ca</w:t>
                      </w:r>
                    </w:hyperlink>
                    <w:r w:rsidR="00646196" w:rsidRPr="00646196"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  <w:t xml:space="preserve">  |  604.668.6123</w:t>
                    </w:r>
                  </w:p>
                </w:txbxContent>
              </v:textbox>
            </v:rect>
          </w:pict>
        </mc:Fallback>
      </mc:AlternateContent>
    </w:r>
    <w:r w:rsidR="00C31DC6" w:rsidRPr="006E4EBD">
      <w:rPr>
        <w:noProof/>
        <w:sz w:val="20"/>
      </w:rPr>
      <w:drawing>
        <wp:anchor distT="0" distB="0" distL="114300" distR="114300" simplePos="0" relativeHeight="251665408" behindDoc="0" locked="0" layoutInCell="1" allowOverlap="1" wp14:anchorId="1393DC07" wp14:editId="2A6CC2CC">
          <wp:simplePos x="0" y="0"/>
          <wp:positionH relativeFrom="column">
            <wp:posOffset>5193030</wp:posOffset>
          </wp:positionH>
          <wp:positionV relativeFrom="paragraph">
            <wp:posOffset>180503</wp:posOffset>
          </wp:positionV>
          <wp:extent cx="1718945" cy="424815"/>
          <wp:effectExtent l="0" t="0" r="0" b="0"/>
          <wp:wrapNone/>
          <wp:docPr id="54" name="image1.pn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1.png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718945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2806E" w14:textId="77777777" w:rsidR="00CB6004" w:rsidRDefault="00646196" w:rsidP="00881715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205545" wp14:editId="1F73F3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57600" cy="886968"/>
              <wp:effectExtent l="0" t="0" r="0" b="254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8869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09AD3F" w14:textId="77777777" w:rsidR="00646196" w:rsidRPr="00646196" w:rsidRDefault="00646196" w:rsidP="00646196">
                          <w:pPr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r w:rsidRPr="00646196"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>Learn more online and register today!</w:t>
                          </w:r>
                        </w:p>
                        <w:p w14:paraId="4148339C" w14:textId="77777777" w:rsidR="00646196" w:rsidRPr="00646196" w:rsidRDefault="00000000" w:rsidP="00646196">
                          <w:pPr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hyperlink r:id="rId1" w:history="1">
                            <w:r w:rsidR="00646196" w:rsidRPr="00646196">
                              <w:rPr>
                                <w:rStyle w:val="Hyperlink"/>
                                <w:color w:val="0063A6" w:themeColor="text2"/>
                                <w:sz w:val="28"/>
                                <w:szCs w:val="28"/>
                                <w:u w:val="none"/>
                                <w:lang w:val="en-CA"/>
                              </w:rPr>
                              <w:t>richmondce.ca</w:t>
                            </w:r>
                          </w:hyperlink>
                          <w:r w:rsidR="00646196" w:rsidRPr="00646196"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 xml:space="preserve">  |  604.668.6123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205545" id="Rectangle 2" o:spid="_x0000_s1029" style="position:absolute;margin-left:0;margin-top:0;width:4in;height:6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" filled="f" stroked="f" strokeweight="2pt">
              <v:textbox inset="0,0,0,0">
                <w:txbxContent>
                  <w:p w14:paraId="4F09AD3F" w14:textId="77777777" w:rsidR="00646196" w:rsidRPr="00646196" w:rsidRDefault="00646196" w:rsidP="00646196">
                    <w:pPr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r w:rsidRPr="00646196"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  <w:t>Learn more online and register today!</w:t>
                    </w:r>
                  </w:p>
                  <w:p w14:paraId="4148339C" w14:textId="77777777" w:rsidR="00646196" w:rsidRPr="00646196" w:rsidRDefault="00000000" w:rsidP="00646196">
                    <w:pPr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hyperlink r:id="rId2" w:history="1">
                      <w:r w:rsidR="00646196" w:rsidRPr="00646196">
                        <w:rPr>
                          <w:rStyle w:val="Hyperlink"/>
                          <w:color w:val="0063A6" w:themeColor="text2"/>
                          <w:sz w:val="28"/>
                          <w:szCs w:val="28"/>
                          <w:u w:val="none"/>
                          <w:lang w:val="en-CA"/>
                        </w:rPr>
                        <w:t>richmondce.ca</w:t>
                      </w:r>
                    </w:hyperlink>
                    <w:r w:rsidR="00646196" w:rsidRPr="00646196"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  <w:t xml:space="preserve">  |  604.668.6123</w:t>
                    </w:r>
                  </w:p>
                </w:txbxContent>
              </v:textbox>
            </v:rect>
          </w:pict>
        </mc:Fallback>
      </mc:AlternateContent>
    </w:r>
    <w:r w:rsidR="00C31DC6" w:rsidRPr="006E4EBD"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3E539755" wp14:editId="27E15E50">
          <wp:simplePos x="0" y="0"/>
          <wp:positionH relativeFrom="column">
            <wp:posOffset>5192162</wp:posOffset>
          </wp:positionH>
          <wp:positionV relativeFrom="paragraph">
            <wp:posOffset>182880</wp:posOffset>
          </wp:positionV>
          <wp:extent cx="1717675" cy="424815"/>
          <wp:effectExtent l="0" t="0" r="0" b="0"/>
          <wp:wrapNone/>
          <wp:docPr id="57" name="image1.pn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17675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3881" w14:textId="77777777" w:rsidR="00F25D6D" w:rsidRDefault="00F25D6D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D9B7586" wp14:editId="2FF87E5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57600" cy="886968"/>
              <wp:effectExtent l="0" t="0" r="0" b="254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8869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E7FA4E" w14:textId="77777777" w:rsidR="00F25D6D" w:rsidRPr="00646196" w:rsidRDefault="00F25D6D" w:rsidP="00646196">
                          <w:pPr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r w:rsidRPr="00646196"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>Learn more online and register today!</w:t>
                          </w:r>
                        </w:p>
                        <w:p w14:paraId="347A4FE3" w14:textId="77777777" w:rsidR="00F25D6D" w:rsidRPr="00646196" w:rsidRDefault="00000000" w:rsidP="00646196">
                          <w:pPr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hyperlink r:id="rId1" w:history="1">
                            <w:r w:rsidR="00F25D6D" w:rsidRPr="00646196">
                              <w:rPr>
                                <w:rStyle w:val="Hyperlink"/>
                                <w:color w:val="0063A6" w:themeColor="text2"/>
                                <w:sz w:val="28"/>
                                <w:szCs w:val="28"/>
                                <w:u w:val="none"/>
                                <w:lang w:val="en-CA"/>
                              </w:rPr>
                              <w:t>richmondce.ca</w:t>
                            </w:r>
                          </w:hyperlink>
                          <w:r w:rsidR="00F25D6D" w:rsidRPr="00646196"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 xml:space="preserve">  |  604.668.6123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9B7586" id="Rectangle 11" o:spid="_x0000_s1030" style="position:absolute;margin-left:0;margin-top:0;width:4in;height:6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" filled="f" stroked="f" strokeweight="2pt">
              <v:textbox inset="0,0,0,0">
                <w:txbxContent>
                  <w:p w14:paraId="4EE7FA4E" w14:textId="77777777" w:rsidR="00F25D6D" w:rsidRPr="00646196" w:rsidRDefault="00F25D6D" w:rsidP="00646196">
                    <w:pPr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r w:rsidRPr="00646196"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  <w:t>Learn more online and register today!</w:t>
                    </w:r>
                  </w:p>
                  <w:p w14:paraId="347A4FE3" w14:textId="77777777" w:rsidR="00F25D6D" w:rsidRPr="00646196" w:rsidRDefault="00000000" w:rsidP="00646196">
                    <w:pPr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hyperlink r:id="rId2" w:history="1">
                      <w:r w:rsidR="00F25D6D" w:rsidRPr="00646196">
                        <w:rPr>
                          <w:rStyle w:val="Hyperlink"/>
                          <w:color w:val="0063A6" w:themeColor="text2"/>
                          <w:sz w:val="28"/>
                          <w:szCs w:val="28"/>
                          <w:u w:val="none"/>
                          <w:lang w:val="en-CA"/>
                        </w:rPr>
                        <w:t>richmondce.ca</w:t>
                      </w:r>
                    </w:hyperlink>
                    <w:r w:rsidR="00F25D6D" w:rsidRPr="00646196"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  <w:t xml:space="preserve">  |  604.668.6123</w:t>
                    </w:r>
                  </w:p>
                </w:txbxContent>
              </v:textbox>
            </v:rect>
          </w:pict>
        </mc:Fallback>
      </mc:AlternateContent>
    </w:r>
    <w:r w:rsidRPr="006E4EBD">
      <w:rPr>
        <w:noProof/>
        <w:sz w:val="20"/>
      </w:rPr>
      <w:drawing>
        <wp:anchor distT="0" distB="0" distL="114300" distR="114300" simplePos="0" relativeHeight="251681792" behindDoc="0" locked="0" layoutInCell="1" allowOverlap="1" wp14:anchorId="6B143961" wp14:editId="01EA33A8">
          <wp:simplePos x="0" y="0"/>
          <wp:positionH relativeFrom="column">
            <wp:posOffset>5193030</wp:posOffset>
          </wp:positionH>
          <wp:positionV relativeFrom="paragraph">
            <wp:posOffset>180503</wp:posOffset>
          </wp:positionV>
          <wp:extent cx="1718945" cy="424815"/>
          <wp:effectExtent l="0" t="0" r="0" b="0"/>
          <wp:wrapNone/>
          <wp:docPr id="37" name="image1.pn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1.png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718945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0E7F" w14:textId="77777777" w:rsidR="00F25D6D" w:rsidRDefault="00F25D6D" w:rsidP="00881715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66CF0E4" wp14:editId="2C624C3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57600" cy="886968"/>
              <wp:effectExtent l="0" t="0" r="0" b="254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8869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E66015" w14:textId="77777777" w:rsidR="00F25D6D" w:rsidRPr="00646196" w:rsidRDefault="00F25D6D" w:rsidP="00646196">
                          <w:pPr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r w:rsidRPr="00646196"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>Learn more online and register today!</w:t>
                          </w:r>
                        </w:p>
                        <w:p w14:paraId="6500AF36" w14:textId="77777777" w:rsidR="00F25D6D" w:rsidRPr="00646196" w:rsidRDefault="00000000" w:rsidP="00646196">
                          <w:pPr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hyperlink r:id="rId1" w:history="1">
                            <w:r w:rsidR="00F25D6D" w:rsidRPr="00646196">
                              <w:rPr>
                                <w:rStyle w:val="Hyperlink"/>
                                <w:color w:val="0063A6" w:themeColor="text2"/>
                                <w:sz w:val="28"/>
                                <w:szCs w:val="28"/>
                                <w:u w:val="none"/>
                                <w:lang w:val="en-CA"/>
                              </w:rPr>
                              <w:t>richmondce.ca</w:t>
                            </w:r>
                          </w:hyperlink>
                          <w:r w:rsidR="00F25D6D" w:rsidRPr="00646196"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 xml:space="preserve">  |  604.668.6123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6CF0E4" id="Rectangle 14" o:spid="_x0000_s1033" style="position:absolute;margin-left:0;margin-top:0;width:4in;height:6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" filled="f" stroked="f" strokeweight="2pt">
              <v:textbox inset="0,0,0,0">
                <w:txbxContent>
                  <w:p w14:paraId="14E66015" w14:textId="77777777" w:rsidR="00F25D6D" w:rsidRPr="00646196" w:rsidRDefault="00F25D6D" w:rsidP="00646196">
                    <w:pPr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r w:rsidRPr="00646196"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  <w:t>Learn more online and register today!</w:t>
                    </w:r>
                  </w:p>
                  <w:p w14:paraId="6500AF36" w14:textId="77777777" w:rsidR="00F25D6D" w:rsidRPr="00646196" w:rsidRDefault="00000000" w:rsidP="00646196">
                    <w:pPr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hyperlink r:id="rId2" w:history="1">
                      <w:r w:rsidR="00F25D6D" w:rsidRPr="00646196">
                        <w:rPr>
                          <w:rStyle w:val="Hyperlink"/>
                          <w:color w:val="0063A6" w:themeColor="text2"/>
                          <w:sz w:val="28"/>
                          <w:szCs w:val="28"/>
                          <w:u w:val="none"/>
                          <w:lang w:val="en-CA"/>
                        </w:rPr>
                        <w:t>richmondce.ca</w:t>
                      </w:r>
                    </w:hyperlink>
                    <w:r w:rsidR="00F25D6D" w:rsidRPr="00646196"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  <w:t xml:space="preserve">  |  604.668.6123</w:t>
                    </w:r>
                  </w:p>
                </w:txbxContent>
              </v:textbox>
            </v:rect>
          </w:pict>
        </mc:Fallback>
      </mc:AlternateContent>
    </w:r>
    <w:r w:rsidRPr="006E4EBD">
      <w:rPr>
        <w:noProof/>
        <w:sz w:val="20"/>
      </w:rPr>
      <w:drawing>
        <wp:anchor distT="0" distB="0" distL="114300" distR="114300" simplePos="0" relativeHeight="251678720" behindDoc="0" locked="0" layoutInCell="1" allowOverlap="1" wp14:anchorId="5211ED2F" wp14:editId="14C507CF">
          <wp:simplePos x="0" y="0"/>
          <wp:positionH relativeFrom="column">
            <wp:posOffset>5192162</wp:posOffset>
          </wp:positionH>
          <wp:positionV relativeFrom="paragraph">
            <wp:posOffset>182880</wp:posOffset>
          </wp:positionV>
          <wp:extent cx="1717675" cy="424815"/>
          <wp:effectExtent l="0" t="0" r="0" b="0"/>
          <wp:wrapNone/>
          <wp:docPr id="38" name="image1.pn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17675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00376" w14:textId="77777777" w:rsidR="00F25D6D" w:rsidRDefault="00F25D6D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F39BF55" wp14:editId="456DFFB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57600" cy="886968"/>
              <wp:effectExtent l="0" t="0" r="0" b="254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8869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0F59F2" w14:textId="77777777" w:rsidR="00F25D6D" w:rsidRPr="00646196" w:rsidRDefault="00F25D6D" w:rsidP="00646196">
                          <w:pPr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r w:rsidRPr="00646196"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>Learn more online and register today!</w:t>
                          </w:r>
                        </w:p>
                        <w:p w14:paraId="54FA8629" w14:textId="77777777" w:rsidR="00F25D6D" w:rsidRPr="00646196" w:rsidRDefault="00000000" w:rsidP="00646196">
                          <w:pPr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hyperlink r:id="rId1" w:history="1">
                            <w:r w:rsidR="00F25D6D" w:rsidRPr="00646196">
                              <w:rPr>
                                <w:rStyle w:val="Hyperlink"/>
                                <w:color w:val="0063A6" w:themeColor="text2"/>
                                <w:sz w:val="28"/>
                                <w:szCs w:val="28"/>
                                <w:u w:val="none"/>
                                <w:lang w:val="en-CA"/>
                              </w:rPr>
                              <w:t>richmondce.ca</w:t>
                            </w:r>
                          </w:hyperlink>
                          <w:r w:rsidR="00F25D6D" w:rsidRPr="00646196"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 xml:space="preserve">  |  604.668.6123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39BF55" id="Rectangle 5" o:spid="_x0000_s1034" style="position:absolute;margin-left:0;margin-top:0;width:4in;height:6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" filled="f" stroked="f" strokeweight="2pt">
              <v:textbox inset="0,0,0,0">
                <w:txbxContent>
                  <w:p w14:paraId="510F59F2" w14:textId="77777777" w:rsidR="00F25D6D" w:rsidRPr="00646196" w:rsidRDefault="00F25D6D" w:rsidP="00646196">
                    <w:pPr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r w:rsidRPr="00646196"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  <w:t>Learn more online and register today!</w:t>
                    </w:r>
                  </w:p>
                  <w:p w14:paraId="54FA8629" w14:textId="77777777" w:rsidR="00F25D6D" w:rsidRPr="00646196" w:rsidRDefault="00000000" w:rsidP="00646196">
                    <w:pPr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hyperlink r:id="rId2" w:history="1">
                      <w:r w:rsidR="00F25D6D" w:rsidRPr="00646196">
                        <w:rPr>
                          <w:rStyle w:val="Hyperlink"/>
                          <w:color w:val="0063A6" w:themeColor="text2"/>
                          <w:sz w:val="28"/>
                          <w:szCs w:val="28"/>
                          <w:u w:val="none"/>
                          <w:lang w:val="en-CA"/>
                        </w:rPr>
                        <w:t>richmondce.ca</w:t>
                      </w:r>
                    </w:hyperlink>
                    <w:r w:rsidR="00F25D6D" w:rsidRPr="00646196"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  <w:t xml:space="preserve">  |  604.668.6123</w:t>
                    </w:r>
                  </w:p>
                </w:txbxContent>
              </v:textbox>
            </v:rect>
          </w:pict>
        </mc:Fallback>
      </mc:AlternateContent>
    </w:r>
    <w:r w:rsidRPr="006E4EBD">
      <w:rPr>
        <w:noProof/>
        <w:sz w:val="20"/>
      </w:rPr>
      <w:drawing>
        <wp:anchor distT="0" distB="0" distL="114300" distR="114300" simplePos="0" relativeHeight="251674624" behindDoc="0" locked="0" layoutInCell="1" allowOverlap="1" wp14:anchorId="27F7CF2C" wp14:editId="68D38D98">
          <wp:simplePos x="0" y="0"/>
          <wp:positionH relativeFrom="column">
            <wp:posOffset>5193030</wp:posOffset>
          </wp:positionH>
          <wp:positionV relativeFrom="paragraph">
            <wp:posOffset>180503</wp:posOffset>
          </wp:positionV>
          <wp:extent cx="1718945" cy="424815"/>
          <wp:effectExtent l="0" t="0" r="0" b="0"/>
          <wp:wrapNone/>
          <wp:docPr id="18" name="image1.pn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1.png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718945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D90D7" w14:textId="77777777" w:rsidR="00F25D6D" w:rsidRDefault="00F25D6D" w:rsidP="00881715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4F13B2A" wp14:editId="7577949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57600" cy="886968"/>
              <wp:effectExtent l="0" t="0" r="0" b="254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8869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DE02D3D" w14:textId="77777777" w:rsidR="00F25D6D" w:rsidRPr="00646196" w:rsidRDefault="00F25D6D" w:rsidP="00646196">
                          <w:pPr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r w:rsidRPr="00646196"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>Learn more online and register today!</w:t>
                          </w:r>
                        </w:p>
                        <w:p w14:paraId="2C344F0F" w14:textId="77777777" w:rsidR="00F25D6D" w:rsidRPr="00646196" w:rsidRDefault="00000000" w:rsidP="00646196">
                          <w:pPr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hyperlink r:id="rId1" w:history="1">
                            <w:r w:rsidR="00F25D6D" w:rsidRPr="00646196">
                              <w:rPr>
                                <w:rStyle w:val="Hyperlink"/>
                                <w:color w:val="0063A6" w:themeColor="text2"/>
                                <w:sz w:val="28"/>
                                <w:szCs w:val="28"/>
                                <w:u w:val="none"/>
                                <w:lang w:val="en-CA"/>
                              </w:rPr>
                              <w:t>richmondce.ca</w:t>
                            </w:r>
                          </w:hyperlink>
                          <w:r w:rsidR="00F25D6D" w:rsidRPr="00646196"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 xml:space="preserve">  |  604.668.6123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F13B2A" id="Rectangle 8" o:spid="_x0000_s1037" style="position:absolute;margin-left:0;margin-top:0;width:4in;height:6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" filled="f" stroked="f" strokeweight="2pt">
              <v:textbox inset="0,0,0,0">
                <w:txbxContent>
                  <w:p w14:paraId="4DE02D3D" w14:textId="77777777" w:rsidR="00F25D6D" w:rsidRPr="00646196" w:rsidRDefault="00F25D6D" w:rsidP="00646196">
                    <w:pPr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r w:rsidRPr="00646196"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  <w:t>Learn more online and register today!</w:t>
                    </w:r>
                  </w:p>
                  <w:p w14:paraId="2C344F0F" w14:textId="77777777" w:rsidR="00F25D6D" w:rsidRPr="00646196" w:rsidRDefault="00000000" w:rsidP="00646196">
                    <w:pPr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hyperlink r:id="rId2" w:history="1">
                      <w:r w:rsidR="00F25D6D" w:rsidRPr="00646196">
                        <w:rPr>
                          <w:rStyle w:val="Hyperlink"/>
                          <w:color w:val="0063A6" w:themeColor="text2"/>
                          <w:sz w:val="28"/>
                          <w:szCs w:val="28"/>
                          <w:u w:val="none"/>
                          <w:lang w:val="en-CA"/>
                        </w:rPr>
                        <w:t>richmondce.ca</w:t>
                      </w:r>
                    </w:hyperlink>
                    <w:r w:rsidR="00F25D6D" w:rsidRPr="00646196"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  <w:t xml:space="preserve">  |  604.668.6123</w:t>
                    </w:r>
                  </w:p>
                </w:txbxContent>
              </v:textbox>
            </v:rect>
          </w:pict>
        </mc:Fallback>
      </mc:AlternateContent>
    </w:r>
    <w:r w:rsidRPr="006E4EBD">
      <w:rPr>
        <w:noProof/>
        <w:sz w:val="20"/>
      </w:rPr>
      <w:drawing>
        <wp:anchor distT="0" distB="0" distL="114300" distR="114300" simplePos="0" relativeHeight="251671552" behindDoc="0" locked="0" layoutInCell="1" allowOverlap="1" wp14:anchorId="078D73DA" wp14:editId="58A22ED0">
          <wp:simplePos x="0" y="0"/>
          <wp:positionH relativeFrom="column">
            <wp:posOffset>5192162</wp:posOffset>
          </wp:positionH>
          <wp:positionV relativeFrom="paragraph">
            <wp:posOffset>182880</wp:posOffset>
          </wp:positionV>
          <wp:extent cx="1717675" cy="424815"/>
          <wp:effectExtent l="0" t="0" r="0" b="0"/>
          <wp:wrapNone/>
          <wp:docPr id="19" name="image1.pn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17675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33027" w14:textId="77777777" w:rsidR="00EE2E42" w:rsidRDefault="00EE2E42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4C239460" wp14:editId="0C00094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57600" cy="886968"/>
              <wp:effectExtent l="0" t="0" r="0" b="254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8869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7C2F1D" w14:textId="77777777" w:rsidR="00EE2E42" w:rsidRPr="00646196" w:rsidRDefault="00EE2E42" w:rsidP="00646196">
                          <w:pPr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r w:rsidRPr="00646196"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>Learn more online and register today!</w:t>
                          </w:r>
                        </w:p>
                        <w:p w14:paraId="282829CD" w14:textId="77777777" w:rsidR="00EE2E42" w:rsidRPr="00646196" w:rsidRDefault="00000000" w:rsidP="00646196">
                          <w:pPr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hyperlink r:id="rId1" w:history="1">
                            <w:r w:rsidR="00EE2E42" w:rsidRPr="00646196">
                              <w:rPr>
                                <w:rStyle w:val="Hyperlink"/>
                                <w:color w:val="0063A6" w:themeColor="text2"/>
                                <w:sz w:val="28"/>
                                <w:szCs w:val="28"/>
                                <w:u w:val="none"/>
                                <w:lang w:val="en-CA"/>
                              </w:rPr>
                              <w:t>richmondce.ca</w:t>
                            </w:r>
                          </w:hyperlink>
                          <w:r w:rsidR="00EE2E42" w:rsidRPr="00646196"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 xml:space="preserve">  |  604.668.6123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239460" id="Rectangle 20" o:spid="_x0000_s1038" style="position:absolute;margin-left:0;margin-top:0;width:4in;height:6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" filled="f" stroked="f" strokeweight="2pt">
              <v:textbox inset="0,0,0,0">
                <w:txbxContent>
                  <w:p w14:paraId="257C2F1D" w14:textId="77777777" w:rsidR="00EE2E42" w:rsidRPr="00646196" w:rsidRDefault="00EE2E42" w:rsidP="00646196">
                    <w:pPr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r w:rsidRPr="00646196"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  <w:t>Learn more online and register today!</w:t>
                    </w:r>
                  </w:p>
                  <w:p w14:paraId="282829CD" w14:textId="77777777" w:rsidR="00EE2E42" w:rsidRPr="00646196" w:rsidRDefault="00000000" w:rsidP="00646196">
                    <w:pPr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hyperlink r:id="rId2" w:history="1">
                      <w:r w:rsidR="00EE2E42" w:rsidRPr="00646196">
                        <w:rPr>
                          <w:rStyle w:val="Hyperlink"/>
                          <w:color w:val="0063A6" w:themeColor="text2"/>
                          <w:sz w:val="28"/>
                          <w:szCs w:val="28"/>
                          <w:u w:val="none"/>
                          <w:lang w:val="en-CA"/>
                        </w:rPr>
                        <w:t>richmondce.ca</w:t>
                      </w:r>
                    </w:hyperlink>
                    <w:r w:rsidR="00EE2E42" w:rsidRPr="00646196"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  <w:t xml:space="preserve">  |  604.668.6123</w:t>
                    </w:r>
                  </w:p>
                </w:txbxContent>
              </v:textbox>
            </v:rect>
          </w:pict>
        </mc:Fallback>
      </mc:AlternateContent>
    </w:r>
    <w:r w:rsidRPr="006E4EBD">
      <w:rPr>
        <w:noProof/>
        <w:sz w:val="20"/>
      </w:rPr>
      <w:drawing>
        <wp:anchor distT="0" distB="0" distL="114300" distR="114300" simplePos="0" relativeHeight="251688960" behindDoc="0" locked="0" layoutInCell="1" allowOverlap="1" wp14:anchorId="786FEF68" wp14:editId="79405F17">
          <wp:simplePos x="0" y="0"/>
          <wp:positionH relativeFrom="column">
            <wp:posOffset>5193030</wp:posOffset>
          </wp:positionH>
          <wp:positionV relativeFrom="paragraph">
            <wp:posOffset>180503</wp:posOffset>
          </wp:positionV>
          <wp:extent cx="1718945" cy="424815"/>
          <wp:effectExtent l="0" t="0" r="0" b="0"/>
          <wp:wrapNone/>
          <wp:docPr id="24" name="image1.pn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1.png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718945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CA348" w14:textId="77777777" w:rsidR="00EE2E42" w:rsidRDefault="00EE2E42" w:rsidP="00881715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7969DF6" wp14:editId="6836E28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57600" cy="886968"/>
              <wp:effectExtent l="0" t="0" r="0" b="254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57600" cy="8869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1BBAC3" w14:textId="77777777" w:rsidR="00EE2E42" w:rsidRPr="00646196" w:rsidRDefault="00EE2E42" w:rsidP="00646196">
                          <w:pPr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r w:rsidRPr="00646196">
                            <w:rPr>
                              <w:b/>
                              <w:bCs/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>Learn more online and register today!</w:t>
                          </w:r>
                        </w:p>
                        <w:p w14:paraId="05D88CEE" w14:textId="77777777" w:rsidR="00EE2E42" w:rsidRPr="00646196" w:rsidRDefault="00000000" w:rsidP="00646196">
                          <w:pPr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</w:pPr>
                          <w:hyperlink r:id="rId1" w:history="1">
                            <w:r w:rsidR="00EE2E42" w:rsidRPr="00646196">
                              <w:rPr>
                                <w:rStyle w:val="Hyperlink"/>
                                <w:color w:val="0063A6" w:themeColor="text2"/>
                                <w:sz w:val="28"/>
                                <w:szCs w:val="28"/>
                                <w:u w:val="none"/>
                                <w:lang w:val="en-CA"/>
                              </w:rPr>
                              <w:t>richmondce.ca</w:t>
                            </w:r>
                          </w:hyperlink>
                          <w:r w:rsidR="00EE2E42" w:rsidRPr="00646196">
                            <w:rPr>
                              <w:color w:val="0063A6" w:themeColor="text2"/>
                              <w:sz w:val="28"/>
                              <w:szCs w:val="28"/>
                              <w:lang w:val="en-CA"/>
                            </w:rPr>
                            <w:t xml:space="preserve">  |  604.668.6123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969DF6" id="Rectangle 23" o:spid="_x0000_s1041" style="position:absolute;margin-left:0;margin-top:0;width:4in;height:6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" filled="f" stroked="f" strokeweight="2pt">
              <v:textbox inset="0,0,0,0">
                <w:txbxContent>
                  <w:p w14:paraId="1F1BBAC3" w14:textId="77777777" w:rsidR="00EE2E42" w:rsidRPr="00646196" w:rsidRDefault="00EE2E42" w:rsidP="00646196">
                    <w:pPr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r w:rsidRPr="00646196">
                      <w:rPr>
                        <w:b/>
                        <w:bCs/>
                        <w:color w:val="0063A6" w:themeColor="text2"/>
                        <w:sz w:val="28"/>
                        <w:szCs w:val="28"/>
                        <w:lang w:val="en-CA"/>
                      </w:rPr>
                      <w:t>Learn more online and register today!</w:t>
                    </w:r>
                  </w:p>
                  <w:p w14:paraId="05D88CEE" w14:textId="77777777" w:rsidR="00EE2E42" w:rsidRPr="00646196" w:rsidRDefault="00000000" w:rsidP="00646196">
                    <w:pPr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</w:pPr>
                    <w:hyperlink r:id="rId2" w:history="1">
                      <w:r w:rsidR="00EE2E42" w:rsidRPr="00646196">
                        <w:rPr>
                          <w:rStyle w:val="Hyperlink"/>
                          <w:color w:val="0063A6" w:themeColor="text2"/>
                          <w:sz w:val="28"/>
                          <w:szCs w:val="28"/>
                          <w:u w:val="none"/>
                          <w:lang w:val="en-CA"/>
                        </w:rPr>
                        <w:t>richmondce.ca</w:t>
                      </w:r>
                    </w:hyperlink>
                    <w:r w:rsidR="00EE2E42" w:rsidRPr="00646196">
                      <w:rPr>
                        <w:color w:val="0063A6" w:themeColor="text2"/>
                        <w:sz w:val="28"/>
                        <w:szCs w:val="28"/>
                        <w:lang w:val="en-CA"/>
                      </w:rPr>
                      <w:t xml:space="preserve">  |  604.668.6123</w:t>
                    </w:r>
                  </w:p>
                </w:txbxContent>
              </v:textbox>
            </v:rect>
          </w:pict>
        </mc:Fallback>
      </mc:AlternateContent>
    </w:r>
    <w:r w:rsidRPr="006E4EBD">
      <w:rPr>
        <w:noProof/>
        <w:sz w:val="20"/>
      </w:rPr>
      <w:drawing>
        <wp:anchor distT="0" distB="0" distL="114300" distR="114300" simplePos="0" relativeHeight="251685888" behindDoc="0" locked="0" layoutInCell="1" allowOverlap="1" wp14:anchorId="1C9D07C6" wp14:editId="4F3FE948">
          <wp:simplePos x="0" y="0"/>
          <wp:positionH relativeFrom="column">
            <wp:posOffset>5192162</wp:posOffset>
          </wp:positionH>
          <wp:positionV relativeFrom="paragraph">
            <wp:posOffset>182880</wp:posOffset>
          </wp:positionV>
          <wp:extent cx="1717675" cy="424815"/>
          <wp:effectExtent l="0" t="0" r="0" b="0"/>
          <wp:wrapNone/>
          <wp:docPr id="25" name="image1.pn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17675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AC41B" w14:textId="77777777" w:rsidR="00B837B3" w:rsidRDefault="00B837B3" w:rsidP="00881715">
      <w:r>
        <w:separator/>
      </w:r>
    </w:p>
  </w:footnote>
  <w:footnote w:type="continuationSeparator" w:id="0">
    <w:p w14:paraId="67B031B5" w14:textId="77777777" w:rsidR="00B837B3" w:rsidRDefault="00B837B3" w:rsidP="00881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9768A" w14:textId="77777777" w:rsidR="004B73EB" w:rsidRDefault="004B73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A5FF3" w14:textId="77777777" w:rsidR="004B73EB" w:rsidRDefault="004B73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90BB7" w14:textId="77777777" w:rsidR="000D4BF5" w:rsidRDefault="005F10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79E62D" wp14:editId="0733F2E0">
              <wp:simplePos x="0" y="0"/>
              <wp:positionH relativeFrom="column">
                <wp:posOffset>-457200</wp:posOffset>
              </wp:positionH>
              <wp:positionV relativeFrom="paragraph">
                <wp:posOffset>-914401</wp:posOffset>
              </wp:positionV>
              <wp:extent cx="7772400" cy="1032933"/>
              <wp:effectExtent l="101600" t="76200" r="101600" b="12319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2933"/>
                      </a:xfrm>
                      <a:prstGeom prst="rect">
                        <a:avLst/>
                      </a:prstGeom>
                      <a:solidFill>
                        <a:srgbClr val="F8F7F6"/>
                      </a:solidFill>
                      <a:ln>
                        <a:noFill/>
                      </a:ln>
                      <a:effectLst>
                        <a:outerShdw blurRad="127000" dist="25400" dir="5400000" algn="t" rotWithShape="0">
                          <a:prstClr val="black">
                            <a:alpha val="15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E831CE" w14:textId="77777777" w:rsidR="00622C3C" w:rsidRPr="00CF56F5" w:rsidRDefault="00622C3C" w:rsidP="00622C3C">
                          <w:pPr>
                            <w:pStyle w:val="Heading2"/>
                            <w:spacing w:after="40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Continuing Education Programs for Adults</w:t>
                          </w:r>
                        </w:p>
                        <w:p w14:paraId="46CB8D78" w14:textId="77777777" w:rsidR="00622C3C" w:rsidRDefault="00622C3C" w:rsidP="00622C3C">
                          <w:pPr>
                            <w:tabs>
                              <w:tab w:val="left" w:pos="3600"/>
                              <w:tab w:val="left" w:pos="6946"/>
                            </w:tabs>
                            <w:spacing w:after="0"/>
                            <w:rPr>
                              <w:color w:val="7F7F7F" w:themeColor="text1" w:themeTint="80"/>
                              <w:lang w:val="en-CA"/>
                            </w:rPr>
                          </w:pPr>
                          <w:r w:rsidRPr="00CF56F5">
                            <w:rPr>
                              <w:rFonts w:ascii="Segoe UI Symbol" w:hAnsi="Segoe UI Symbol"/>
                              <w:color w:val="C0000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Foundations Language Arts/English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8969F1">
                            <w:rPr>
                              <w:rFonts w:ascii="Segoe UI Symbol" w:hAnsi="Segoe UI Symbol"/>
                              <w:color w:val="FF00C0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Adult Secondary Upgrading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B7474E">
                            <w:rPr>
                              <w:rFonts w:ascii="Segoe UI Symbol" w:hAnsi="Segoe UI Symbol"/>
                              <w:color w:val="0070C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Richmond Education Assistant Program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 xml:space="preserve"> </w:t>
                          </w:r>
                        </w:p>
                        <w:p w14:paraId="4FD6A472" w14:textId="77777777" w:rsidR="00622C3C" w:rsidRPr="00622C3C" w:rsidRDefault="00622C3C" w:rsidP="00622C3C">
                          <w:pPr>
                            <w:pStyle w:val="Heading2"/>
                            <w:spacing w:after="40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General Information</w:t>
                          </w:r>
                        </w:p>
                        <w:p w14:paraId="786F96CE" w14:textId="5EDF68A2" w:rsidR="00622C3C" w:rsidRPr="00622C3C" w:rsidRDefault="00622C3C" w:rsidP="00622C3C">
                          <w:pPr>
                            <w:tabs>
                              <w:tab w:val="left" w:pos="3600"/>
                              <w:tab w:val="left" w:pos="6946"/>
                            </w:tabs>
                            <w:spacing w:after="0"/>
                            <w:rPr>
                              <w:color w:val="7F7F7F" w:themeColor="text1" w:themeTint="80"/>
                              <w:lang w:val="en-CA"/>
                            </w:rPr>
                          </w:pPr>
                          <w:r w:rsidRPr="00B7474E">
                            <w:rPr>
                              <w:rFonts w:ascii="Segoe UI Symbol" w:hAnsi="Segoe UI Symbol"/>
                              <w:color w:val="30ABFF" w:themeColor="text2" w:themeTint="99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929000"/>
                              <w:lang w:val="en-CA"/>
                            </w:rPr>
                            <w:t xml:space="preserve"> </w:t>
                          </w:r>
                          <w:r w:rsidR="004D1977">
                            <w:rPr>
                              <w:color w:val="7F7F7F" w:themeColor="text1" w:themeTint="80"/>
                              <w:lang w:val="en-CA"/>
                            </w:rPr>
                            <w:t>Program Location &amp; Dates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B7474E">
                            <w:rPr>
                              <w:rFonts w:ascii="Segoe UI Symbol" w:hAnsi="Segoe UI Symbol"/>
                              <w:color w:val="92D05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 w:rsidR="00473C19">
                            <w:rPr>
                              <w:color w:val="7F7F7F" w:themeColor="text1" w:themeTint="80"/>
                              <w:lang w:val="en-CA"/>
                            </w:rPr>
                            <w:t>When &amp; H</w:t>
                          </w:r>
                          <w:r w:rsidR="004D1977">
                            <w:rPr>
                              <w:color w:val="7F7F7F" w:themeColor="text1" w:themeTint="80"/>
                              <w:lang w:val="en-CA"/>
                            </w:rPr>
                            <w:t>ow to Register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B7474E">
                            <w:rPr>
                              <w:rFonts w:ascii="Segoe UI Symbol" w:hAnsi="Segoe UI Symbol"/>
                              <w:color w:val="7030A0"/>
                              <w:lang w:val="en-CA"/>
                            </w:rPr>
                            <w:t>●</w:t>
                          </w:r>
                          <w:r w:rsidRPr="008969F1">
                            <w:rPr>
                              <w:rFonts w:ascii="Segoe UI Symbol" w:hAnsi="Segoe UI Symbol"/>
                              <w:color w:val="7030A0"/>
                              <w:lang w:val="en-CA"/>
                            </w:rPr>
                            <w:t xml:space="preserve"> </w:t>
                          </w:r>
                          <w:r w:rsidR="00B7474E">
                            <w:rPr>
                              <w:color w:val="7F7F7F" w:themeColor="text1" w:themeTint="80"/>
                              <w:lang w:val="en-CA"/>
                            </w:rPr>
                            <w:t>Course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 xml:space="preserve"> </w:t>
                          </w:r>
                          <w:r w:rsidR="008969F1">
                            <w:rPr>
                              <w:color w:val="7F7F7F" w:themeColor="text1" w:themeTint="80"/>
                              <w:lang w:val="en-CA"/>
                            </w:rPr>
                            <w:t xml:space="preserve">Prerequisites &amp;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Fees</w:t>
                          </w:r>
                        </w:p>
                        <w:p w14:paraId="0AF27932" w14:textId="77777777" w:rsidR="00C73905" w:rsidRPr="009B6BF9" w:rsidRDefault="00C73905" w:rsidP="008D2DAA">
                          <w:pPr>
                            <w:tabs>
                              <w:tab w:val="left" w:pos="2880"/>
                              <w:tab w:val="left" w:pos="5760"/>
                              <w:tab w:val="left" w:pos="8640"/>
                            </w:tabs>
                            <w:spacing w:after="0" w:line="240" w:lineRule="auto"/>
                            <w:rPr>
                              <w:lang w:val="en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79E62D" id="Rectangle 4" o:spid="_x0000_s1027" style="position:absolute;margin-left:-36pt;margin-top:-1in;width:612pt;height:8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" fillcolor="#f8f7f6" stroked="f" strokeweight="2pt">
              <v:shadow on="t" color="black" opacity="9830f" origin=",-.5" offset="0"/>
              <v:textbox inset="36pt,,36pt">
                <w:txbxContent>
                  <w:p w14:paraId="60E831CE" w14:textId="77777777" w:rsidR="00622C3C" w:rsidRPr="00CF56F5" w:rsidRDefault="00622C3C" w:rsidP="00622C3C">
                    <w:pPr>
                      <w:pStyle w:val="Heading2"/>
                      <w:spacing w:after="40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Continuing Education Programs for Adults</w:t>
                    </w:r>
                  </w:p>
                  <w:p w14:paraId="46CB8D78" w14:textId="77777777" w:rsidR="00622C3C" w:rsidRDefault="00622C3C" w:rsidP="00622C3C">
                    <w:pPr>
                      <w:tabs>
                        <w:tab w:val="left" w:pos="3600"/>
                        <w:tab w:val="left" w:pos="6946"/>
                      </w:tabs>
                      <w:spacing w:after="0"/>
                      <w:rPr>
                        <w:color w:val="7F7F7F" w:themeColor="text1" w:themeTint="80"/>
                        <w:lang w:val="en-CA"/>
                      </w:rPr>
                    </w:pPr>
                    <w:r w:rsidRPr="00CF56F5">
                      <w:rPr>
                        <w:rFonts w:ascii="Segoe UI Symbol" w:hAnsi="Segoe UI Symbol"/>
                        <w:color w:val="C0000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Foundations Language Arts/English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8969F1">
                      <w:rPr>
                        <w:rFonts w:ascii="Segoe UI Symbol" w:hAnsi="Segoe UI Symbol"/>
                        <w:color w:val="FF00C0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Adult Secondary Upgrading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B7474E">
                      <w:rPr>
                        <w:rFonts w:ascii="Segoe UI Symbol" w:hAnsi="Segoe UI Symbol"/>
                        <w:color w:val="0070C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Richmond Education Assistant Program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 xml:space="preserve"> </w:t>
                    </w:r>
                  </w:p>
                  <w:p w14:paraId="4FD6A472" w14:textId="77777777" w:rsidR="00622C3C" w:rsidRPr="00622C3C" w:rsidRDefault="00622C3C" w:rsidP="00622C3C">
                    <w:pPr>
                      <w:pStyle w:val="Heading2"/>
                      <w:spacing w:after="40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General Information</w:t>
                    </w:r>
                  </w:p>
                  <w:p w14:paraId="786F96CE" w14:textId="5EDF68A2" w:rsidR="00622C3C" w:rsidRPr="00622C3C" w:rsidRDefault="00622C3C" w:rsidP="00622C3C">
                    <w:pPr>
                      <w:tabs>
                        <w:tab w:val="left" w:pos="3600"/>
                        <w:tab w:val="left" w:pos="6946"/>
                      </w:tabs>
                      <w:spacing w:after="0"/>
                      <w:rPr>
                        <w:color w:val="7F7F7F" w:themeColor="text1" w:themeTint="80"/>
                        <w:lang w:val="en-CA"/>
                      </w:rPr>
                    </w:pPr>
                    <w:r w:rsidRPr="00B7474E">
                      <w:rPr>
                        <w:rFonts w:ascii="Segoe UI Symbol" w:hAnsi="Segoe UI Symbol"/>
                        <w:color w:val="30ABFF" w:themeColor="text2" w:themeTint="99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929000"/>
                        <w:lang w:val="en-CA"/>
                      </w:rPr>
                      <w:t xml:space="preserve"> </w:t>
                    </w:r>
                    <w:r w:rsidR="004D1977">
                      <w:rPr>
                        <w:color w:val="7F7F7F" w:themeColor="text1" w:themeTint="80"/>
                        <w:lang w:val="en-CA"/>
                      </w:rPr>
                      <w:t>Program Location &amp; Dates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B7474E">
                      <w:rPr>
                        <w:rFonts w:ascii="Segoe UI Symbol" w:hAnsi="Segoe UI Symbol"/>
                        <w:color w:val="92D05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 w:rsidR="00473C19">
                      <w:rPr>
                        <w:color w:val="7F7F7F" w:themeColor="text1" w:themeTint="80"/>
                        <w:lang w:val="en-CA"/>
                      </w:rPr>
                      <w:t>When &amp; H</w:t>
                    </w:r>
                    <w:r w:rsidR="004D1977">
                      <w:rPr>
                        <w:color w:val="7F7F7F" w:themeColor="text1" w:themeTint="80"/>
                        <w:lang w:val="en-CA"/>
                      </w:rPr>
                      <w:t>ow to Register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B7474E">
                      <w:rPr>
                        <w:rFonts w:ascii="Segoe UI Symbol" w:hAnsi="Segoe UI Symbol"/>
                        <w:color w:val="7030A0"/>
                        <w:lang w:val="en-CA"/>
                      </w:rPr>
                      <w:t>●</w:t>
                    </w:r>
                    <w:r w:rsidRPr="008969F1">
                      <w:rPr>
                        <w:rFonts w:ascii="Segoe UI Symbol" w:hAnsi="Segoe UI Symbol"/>
                        <w:color w:val="7030A0"/>
                        <w:lang w:val="en-CA"/>
                      </w:rPr>
                      <w:t xml:space="preserve"> </w:t>
                    </w:r>
                    <w:r w:rsidR="00B7474E">
                      <w:rPr>
                        <w:color w:val="7F7F7F" w:themeColor="text1" w:themeTint="80"/>
                        <w:lang w:val="en-CA"/>
                      </w:rPr>
                      <w:t>Course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 xml:space="preserve"> </w:t>
                    </w:r>
                    <w:r w:rsidR="008969F1">
                      <w:rPr>
                        <w:color w:val="7F7F7F" w:themeColor="text1" w:themeTint="80"/>
                        <w:lang w:val="en-CA"/>
                      </w:rPr>
                      <w:t xml:space="preserve">Prerequisites &amp;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Fees</w:t>
                    </w:r>
                  </w:p>
                  <w:p w14:paraId="0AF27932" w14:textId="77777777" w:rsidR="00C73905" w:rsidRPr="009B6BF9" w:rsidRDefault="00C73905" w:rsidP="008D2DAA">
                    <w:pPr>
                      <w:tabs>
                        <w:tab w:val="left" w:pos="2880"/>
                        <w:tab w:val="left" w:pos="5760"/>
                        <w:tab w:val="left" w:pos="8640"/>
                      </w:tabs>
                      <w:spacing w:after="0" w:line="240" w:lineRule="auto"/>
                      <w:rPr>
                        <w:lang w:val="en-CA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6EBD56" wp14:editId="566281F4">
              <wp:simplePos x="0" y="0"/>
              <wp:positionH relativeFrom="column">
                <wp:posOffset>-457200</wp:posOffset>
              </wp:positionH>
              <wp:positionV relativeFrom="paragraph">
                <wp:posOffset>-2970807</wp:posOffset>
              </wp:positionV>
              <wp:extent cx="7774305" cy="2057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305" cy="20574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t="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31B3D3" w14:textId="77777777" w:rsidR="00BA15D9" w:rsidRPr="00942F30" w:rsidRDefault="009A0283" w:rsidP="009A0283">
                          <w:pPr>
                            <w:spacing w:line="280" w:lineRule="exact"/>
                            <w:rPr>
                              <w:sz w:val="28"/>
                              <w:szCs w:val="28"/>
                              <w:lang w:val="en-CA"/>
                            </w:rPr>
                          </w:pPr>
                          <w:r w:rsidRPr="00942F30">
                            <w:rPr>
                              <w:sz w:val="28"/>
                              <w:szCs w:val="28"/>
                              <w:lang w:val="en-CA"/>
                            </w:rPr>
                            <w:t>Richmond School District</w:t>
                          </w:r>
                        </w:p>
                        <w:p w14:paraId="4BCC7B12" w14:textId="77777777" w:rsidR="00062CF0" w:rsidRPr="00062CF0" w:rsidRDefault="00C96735" w:rsidP="00062CF0">
                          <w:pPr>
                            <w:spacing w:after="0" w:line="720" w:lineRule="exact"/>
                            <w:rPr>
                              <w:b/>
                              <w:bCs/>
                              <w:sz w:val="72"/>
                              <w:szCs w:val="72"/>
                              <w:lang w:val="en-CA"/>
                            </w:rPr>
                          </w:pPr>
                          <w:r>
                            <w:rPr>
                              <w:b/>
                              <w:bCs/>
                              <w:sz w:val="72"/>
                              <w:szCs w:val="72"/>
                              <w:lang w:val="en-CA"/>
                            </w:rPr>
                            <w:t>Program Catalogue</w:t>
                          </w:r>
                        </w:p>
                        <w:p w14:paraId="7E9A3E12" w14:textId="5FBF1BC8" w:rsidR="009A0283" w:rsidRPr="00942F30" w:rsidRDefault="00622C3C" w:rsidP="00942F30">
                          <w:pPr>
                            <w:spacing w:before="240" w:line="320" w:lineRule="exact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CA"/>
                            </w:rPr>
                            <w:t>Winter/Spring</w:t>
                          </w:r>
                          <w:r w:rsidR="00646196"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CA"/>
                            </w:rPr>
                            <w:t xml:space="preserve"> 202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CA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0" rIns="4572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6EBD56" id="Rectangle 1" o:spid="_x0000_s1028" style="position:absolute;margin-left:-36pt;margin-top:-233.9pt;width:612.15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" stroked="f" strokeweight="2pt">
              <v:fill r:id="rId2" o:title="" recolor="t" rotate="t" type="frame"/>
              <v:textbox inset="36pt,36pt,36pt,0">
                <w:txbxContent>
                  <w:p w14:paraId="5631B3D3" w14:textId="77777777" w:rsidR="00BA15D9" w:rsidRPr="00942F30" w:rsidRDefault="009A0283" w:rsidP="009A0283">
                    <w:pPr>
                      <w:spacing w:line="280" w:lineRule="exact"/>
                      <w:rPr>
                        <w:sz w:val="28"/>
                        <w:szCs w:val="28"/>
                        <w:lang w:val="en-CA"/>
                      </w:rPr>
                    </w:pPr>
                    <w:r w:rsidRPr="00942F30">
                      <w:rPr>
                        <w:sz w:val="28"/>
                        <w:szCs w:val="28"/>
                        <w:lang w:val="en-CA"/>
                      </w:rPr>
                      <w:t>Richmond School District</w:t>
                    </w:r>
                  </w:p>
                  <w:p w14:paraId="4BCC7B12" w14:textId="77777777" w:rsidR="00062CF0" w:rsidRPr="00062CF0" w:rsidRDefault="00C96735" w:rsidP="00062CF0">
                    <w:pPr>
                      <w:spacing w:after="0" w:line="720" w:lineRule="exact"/>
                      <w:rPr>
                        <w:b/>
                        <w:bCs/>
                        <w:sz w:val="72"/>
                        <w:szCs w:val="72"/>
                        <w:lang w:val="en-CA"/>
                      </w:rPr>
                    </w:pPr>
                    <w:r>
                      <w:rPr>
                        <w:b/>
                        <w:bCs/>
                        <w:sz w:val="72"/>
                        <w:szCs w:val="72"/>
                        <w:lang w:val="en-CA"/>
                      </w:rPr>
                      <w:t>Program Catalogue</w:t>
                    </w:r>
                  </w:p>
                  <w:p w14:paraId="7E9A3E12" w14:textId="5FBF1BC8" w:rsidR="009A0283" w:rsidRPr="00942F30" w:rsidRDefault="00622C3C" w:rsidP="00942F30">
                    <w:pPr>
                      <w:spacing w:before="240" w:line="320" w:lineRule="exact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  <w:lang w:val="en-CA"/>
                      </w:rPr>
                      <w:t>Winter/Spring</w:t>
                    </w:r>
                    <w:r w:rsidR="00646196"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  <w:lang w:val="en-CA"/>
                      </w:rPr>
                      <w:t xml:space="preserve"> 202</w:t>
                    </w:r>
                    <w: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  <w:lang w:val="en-CA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63E09" w14:textId="77777777" w:rsidR="00F25D6D" w:rsidRDefault="00F25D6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0CC596C" wp14:editId="0A8F5038">
              <wp:simplePos x="0" y="0"/>
              <wp:positionH relativeFrom="column">
                <wp:posOffset>-457200</wp:posOffset>
              </wp:positionH>
              <wp:positionV relativeFrom="paragraph">
                <wp:posOffset>-914401</wp:posOffset>
              </wp:positionV>
              <wp:extent cx="7772400" cy="1032933"/>
              <wp:effectExtent l="101600" t="76200" r="101600" b="12319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2933"/>
                      </a:xfrm>
                      <a:prstGeom prst="rect">
                        <a:avLst/>
                      </a:prstGeom>
                      <a:solidFill>
                        <a:srgbClr val="F8F7F6"/>
                      </a:solidFill>
                      <a:ln>
                        <a:noFill/>
                      </a:ln>
                      <a:effectLst>
                        <a:outerShdw blurRad="127000" dist="25400" dir="5400000" algn="t" rotWithShape="0">
                          <a:prstClr val="black">
                            <a:alpha val="15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6B4F23" w14:textId="77777777" w:rsidR="00F25D6D" w:rsidRPr="00CF56F5" w:rsidRDefault="00F25D6D" w:rsidP="00622C3C">
                          <w:pPr>
                            <w:pStyle w:val="Heading2"/>
                            <w:spacing w:after="40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Continuing Education Programs for Adults</w:t>
                          </w:r>
                        </w:p>
                        <w:p w14:paraId="6CC7CF39" w14:textId="77777777" w:rsidR="00F25D6D" w:rsidRDefault="00F25D6D" w:rsidP="00622C3C">
                          <w:pPr>
                            <w:tabs>
                              <w:tab w:val="left" w:pos="3600"/>
                              <w:tab w:val="left" w:pos="6946"/>
                            </w:tabs>
                            <w:spacing w:after="0"/>
                            <w:rPr>
                              <w:color w:val="7F7F7F" w:themeColor="text1" w:themeTint="80"/>
                              <w:lang w:val="en-CA"/>
                            </w:rPr>
                          </w:pPr>
                          <w:r w:rsidRPr="00CF56F5">
                            <w:rPr>
                              <w:rFonts w:ascii="Segoe UI Symbol" w:hAnsi="Segoe UI Symbol"/>
                              <w:color w:val="C0000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Foundations Language Arts/English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FF25CF"/>
                              <w:lang w:val="en-CA"/>
                            </w:rPr>
                            <w:t>●</w:t>
                          </w:r>
                          <w:r w:rsidRPr="004B73EB">
                            <w:rPr>
                              <w:rFonts w:ascii="Segoe UI Symbol" w:hAnsi="Segoe UI Symbol"/>
                              <w:color w:val="EC00F2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Adult Secondary Upgrading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0063A6" w:themeColor="text2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Richmond Education Assistant Program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 xml:space="preserve"> </w:t>
                          </w:r>
                        </w:p>
                        <w:p w14:paraId="4865B1EC" w14:textId="77777777" w:rsidR="00F25D6D" w:rsidRPr="00622C3C" w:rsidRDefault="00F25D6D" w:rsidP="00622C3C">
                          <w:pPr>
                            <w:pStyle w:val="Heading2"/>
                            <w:spacing w:after="40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General Information</w:t>
                          </w:r>
                        </w:p>
                        <w:p w14:paraId="00677A16" w14:textId="51CB5396" w:rsidR="00F25D6D" w:rsidRPr="00622C3C" w:rsidRDefault="00F25D6D" w:rsidP="00622C3C">
                          <w:pPr>
                            <w:tabs>
                              <w:tab w:val="left" w:pos="3600"/>
                              <w:tab w:val="left" w:pos="6946"/>
                            </w:tabs>
                            <w:spacing w:after="0"/>
                            <w:rPr>
                              <w:color w:val="7F7F7F" w:themeColor="text1" w:themeTint="80"/>
                              <w:lang w:val="en-CA"/>
                            </w:rPr>
                          </w:pPr>
                          <w:r w:rsidRPr="004B73EB">
                            <w:rPr>
                              <w:rFonts w:ascii="Segoe UI Symbol" w:hAnsi="Segoe UI Symbol"/>
                              <w:color w:val="00B0F0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Program Location &amp; Dates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CF56F5">
                            <w:rPr>
                              <w:rFonts w:ascii="Segoe UI Symbol" w:hAnsi="Segoe UI Symbol"/>
                              <w:color w:val="92D05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 w:rsidR="00743F80">
                            <w:rPr>
                              <w:color w:val="7F7F7F" w:themeColor="text1" w:themeTint="80"/>
                              <w:lang w:val="en-CA"/>
                            </w:rPr>
                            <w:t>When &amp; How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 xml:space="preserve"> to Register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7030A0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Program Fees</w:t>
                          </w:r>
                        </w:p>
                        <w:p w14:paraId="1CC35F2F" w14:textId="77777777" w:rsidR="00F25D6D" w:rsidRPr="009B6BF9" w:rsidRDefault="00F25D6D" w:rsidP="008D2DAA">
                          <w:pPr>
                            <w:tabs>
                              <w:tab w:val="left" w:pos="2880"/>
                              <w:tab w:val="left" w:pos="5760"/>
                              <w:tab w:val="left" w:pos="8640"/>
                            </w:tabs>
                            <w:spacing w:after="0" w:line="240" w:lineRule="auto"/>
                            <w:rPr>
                              <w:lang w:val="en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CC596C" id="Rectangle 12" o:spid="_x0000_s1031" style="position:absolute;margin-left:-36pt;margin-top:-1in;width:612pt;height:8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" fillcolor="#f8f7f6" stroked="f" strokeweight="2pt">
              <v:shadow on="t" color="black" opacity="9830f" origin=",-.5" offset="0"/>
              <v:textbox inset="36pt,,36pt">
                <w:txbxContent>
                  <w:p w14:paraId="616B4F23" w14:textId="77777777" w:rsidR="00F25D6D" w:rsidRPr="00CF56F5" w:rsidRDefault="00F25D6D" w:rsidP="00622C3C">
                    <w:pPr>
                      <w:pStyle w:val="Heading2"/>
                      <w:spacing w:after="40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Continuing Education Programs for Adults</w:t>
                    </w:r>
                  </w:p>
                  <w:p w14:paraId="6CC7CF39" w14:textId="77777777" w:rsidR="00F25D6D" w:rsidRDefault="00F25D6D" w:rsidP="00622C3C">
                    <w:pPr>
                      <w:tabs>
                        <w:tab w:val="left" w:pos="3600"/>
                        <w:tab w:val="left" w:pos="6946"/>
                      </w:tabs>
                      <w:spacing w:after="0"/>
                      <w:rPr>
                        <w:color w:val="7F7F7F" w:themeColor="text1" w:themeTint="80"/>
                        <w:lang w:val="en-CA"/>
                      </w:rPr>
                    </w:pPr>
                    <w:r w:rsidRPr="00CF56F5">
                      <w:rPr>
                        <w:rFonts w:ascii="Segoe UI Symbol" w:hAnsi="Segoe UI Symbol"/>
                        <w:color w:val="C0000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Foundations Language Arts/English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FF25CF"/>
                        <w:lang w:val="en-CA"/>
                      </w:rPr>
                      <w:t>●</w:t>
                    </w:r>
                    <w:r w:rsidRPr="004B73EB">
                      <w:rPr>
                        <w:rFonts w:ascii="Segoe UI Symbol" w:hAnsi="Segoe UI Symbol"/>
                        <w:color w:val="EC00F2"/>
                        <w:lang w:val="en-CA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Adult Secondary Upgrading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0063A6" w:themeColor="text2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Richmond Education Assistant Program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 xml:space="preserve"> </w:t>
                    </w:r>
                  </w:p>
                  <w:p w14:paraId="4865B1EC" w14:textId="77777777" w:rsidR="00F25D6D" w:rsidRPr="00622C3C" w:rsidRDefault="00F25D6D" w:rsidP="00622C3C">
                    <w:pPr>
                      <w:pStyle w:val="Heading2"/>
                      <w:spacing w:after="40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General Information</w:t>
                    </w:r>
                  </w:p>
                  <w:p w14:paraId="00677A16" w14:textId="51CB5396" w:rsidR="00F25D6D" w:rsidRPr="00622C3C" w:rsidRDefault="00F25D6D" w:rsidP="00622C3C">
                    <w:pPr>
                      <w:tabs>
                        <w:tab w:val="left" w:pos="3600"/>
                        <w:tab w:val="left" w:pos="6946"/>
                      </w:tabs>
                      <w:spacing w:after="0"/>
                      <w:rPr>
                        <w:color w:val="7F7F7F" w:themeColor="text1" w:themeTint="80"/>
                        <w:lang w:val="en-CA"/>
                      </w:rPr>
                    </w:pPr>
                    <w:r w:rsidRPr="004B73EB">
                      <w:rPr>
                        <w:rFonts w:ascii="Segoe UI Symbol" w:hAnsi="Segoe UI Symbol"/>
                        <w:color w:val="00B0F0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Program Location &amp; Dates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CF56F5">
                      <w:rPr>
                        <w:rFonts w:ascii="Segoe UI Symbol" w:hAnsi="Segoe UI Symbol"/>
                        <w:color w:val="92D05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 w:rsidR="00743F80">
                      <w:rPr>
                        <w:color w:val="7F7F7F" w:themeColor="text1" w:themeTint="80"/>
                        <w:lang w:val="en-CA"/>
                      </w:rPr>
                      <w:t>When &amp; How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 xml:space="preserve"> to Register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7030A0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Program Fees</w:t>
                    </w:r>
                  </w:p>
                  <w:p w14:paraId="1CC35F2F" w14:textId="77777777" w:rsidR="00F25D6D" w:rsidRPr="009B6BF9" w:rsidRDefault="00F25D6D" w:rsidP="008D2DAA">
                    <w:pPr>
                      <w:tabs>
                        <w:tab w:val="left" w:pos="2880"/>
                        <w:tab w:val="left" w:pos="5760"/>
                        <w:tab w:val="left" w:pos="8640"/>
                      </w:tabs>
                      <w:spacing w:after="0" w:line="240" w:lineRule="auto"/>
                      <w:rPr>
                        <w:lang w:val="en-CA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7051F81" wp14:editId="5A966351">
              <wp:simplePos x="0" y="0"/>
              <wp:positionH relativeFrom="column">
                <wp:posOffset>-457200</wp:posOffset>
              </wp:positionH>
              <wp:positionV relativeFrom="paragraph">
                <wp:posOffset>-2970807</wp:posOffset>
              </wp:positionV>
              <wp:extent cx="7774305" cy="205740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305" cy="20574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t="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32DC79" w14:textId="77777777" w:rsidR="00F25D6D" w:rsidRPr="00942F30" w:rsidRDefault="00F25D6D" w:rsidP="009A0283">
                          <w:pPr>
                            <w:spacing w:line="280" w:lineRule="exact"/>
                            <w:rPr>
                              <w:sz w:val="28"/>
                              <w:szCs w:val="28"/>
                              <w:lang w:val="en-CA"/>
                            </w:rPr>
                          </w:pPr>
                          <w:r w:rsidRPr="00942F30">
                            <w:rPr>
                              <w:sz w:val="28"/>
                              <w:szCs w:val="28"/>
                              <w:lang w:val="en-CA"/>
                            </w:rPr>
                            <w:t>Richmond School District</w:t>
                          </w:r>
                        </w:p>
                        <w:p w14:paraId="2140CF39" w14:textId="77777777" w:rsidR="00F25D6D" w:rsidRPr="00062CF0" w:rsidRDefault="00F25D6D" w:rsidP="00062CF0">
                          <w:pPr>
                            <w:spacing w:after="0" w:line="720" w:lineRule="exact"/>
                            <w:rPr>
                              <w:b/>
                              <w:bCs/>
                              <w:sz w:val="72"/>
                              <w:szCs w:val="72"/>
                              <w:lang w:val="en-CA"/>
                            </w:rPr>
                          </w:pPr>
                          <w:r>
                            <w:rPr>
                              <w:b/>
                              <w:bCs/>
                              <w:sz w:val="72"/>
                              <w:szCs w:val="72"/>
                              <w:lang w:val="en-CA"/>
                            </w:rPr>
                            <w:t>Program Catalogue</w:t>
                          </w:r>
                        </w:p>
                        <w:p w14:paraId="4E5A7933" w14:textId="77777777" w:rsidR="00F25D6D" w:rsidRPr="00942F30" w:rsidRDefault="00F25D6D" w:rsidP="00942F30">
                          <w:pPr>
                            <w:spacing w:before="240" w:line="320" w:lineRule="exact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CA"/>
                            </w:rPr>
                            <w:t>Winter/Spring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0" rIns="4572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51F81" id="Rectangle 13" o:spid="_x0000_s1032" style="position:absolute;margin-left:-36pt;margin-top:-233.9pt;width:612.15pt;height:16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" stroked="f" strokeweight="2pt">
              <v:fill r:id="rId2" o:title="" recolor="t" rotate="t" type="frame"/>
              <v:textbox inset="36pt,36pt,36pt,0">
                <w:txbxContent>
                  <w:p w14:paraId="1332DC79" w14:textId="77777777" w:rsidR="00F25D6D" w:rsidRPr="00942F30" w:rsidRDefault="00F25D6D" w:rsidP="009A0283">
                    <w:pPr>
                      <w:spacing w:line="280" w:lineRule="exact"/>
                      <w:rPr>
                        <w:sz w:val="28"/>
                        <w:szCs w:val="28"/>
                        <w:lang w:val="en-CA"/>
                      </w:rPr>
                    </w:pPr>
                    <w:r w:rsidRPr="00942F30">
                      <w:rPr>
                        <w:sz w:val="28"/>
                        <w:szCs w:val="28"/>
                        <w:lang w:val="en-CA"/>
                      </w:rPr>
                      <w:t>Richmond School District</w:t>
                    </w:r>
                  </w:p>
                  <w:p w14:paraId="2140CF39" w14:textId="77777777" w:rsidR="00F25D6D" w:rsidRPr="00062CF0" w:rsidRDefault="00F25D6D" w:rsidP="00062CF0">
                    <w:pPr>
                      <w:spacing w:after="0" w:line="720" w:lineRule="exact"/>
                      <w:rPr>
                        <w:b/>
                        <w:bCs/>
                        <w:sz w:val="72"/>
                        <w:szCs w:val="72"/>
                        <w:lang w:val="en-CA"/>
                      </w:rPr>
                    </w:pPr>
                    <w:r>
                      <w:rPr>
                        <w:b/>
                        <w:bCs/>
                        <w:sz w:val="72"/>
                        <w:szCs w:val="72"/>
                        <w:lang w:val="en-CA"/>
                      </w:rPr>
                      <w:t>Program Catalogue</w:t>
                    </w:r>
                  </w:p>
                  <w:p w14:paraId="4E5A7933" w14:textId="77777777" w:rsidR="00F25D6D" w:rsidRPr="00942F30" w:rsidRDefault="00F25D6D" w:rsidP="00942F30">
                    <w:pPr>
                      <w:spacing w:before="240" w:line="320" w:lineRule="exact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  <w:lang w:val="en-CA"/>
                      </w:rPr>
                      <w:t>Winter/Spring 2023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0887" w14:textId="77777777" w:rsidR="00F25D6D" w:rsidRDefault="00F25D6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6EBEC6B" wp14:editId="73D9836F">
              <wp:simplePos x="0" y="0"/>
              <wp:positionH relativeFrom="column">
                <wp:posOffset>-457200</wp:posOffset>
              </wp:positionH>
              <wp:positionV relativeFrom="paragraph">
                <wp:posOffset>-914401</wp:posOffset>
              </wp:positionV>
              <wp:extent cx="7772400" cy="1032933"/>
              <wp:effectExtent l="101600" t="76200" r="101600" b="12319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2933"/>
                      </a:xfrm>
                      <a:prstGeom prst="rect">
                        <a:avLst/>
                      </a:prstGeom>
                      <a:solidFill>
                        <a:srgbClr val="F8F7F6"/>
                      </a:solidFill>
                      <a:ln>
                        <a:noFill/>
                      </a:ln>
                      <a:effectLst>
                        <a:outerShdw blurRad="127000" dist="25400" dir="5400000" algn="t" rotWithShape="0">
                          <a:prstClr val="black">
                            <a:alpha val="15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6D4517" w14:textId="77777777" w:rsidR="00F25D6D" w:rsidRPr="00CF56F5" w:rsidRDefault="00F25D6D" w:rsidP="00622C3C">
                          <w:pPr>
                            <w:pStyle w:val="Heading2"/>
                            <w:spacing w:after="40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Continuing Education Programs for Adults</w:t>
                          </w:r>
                        </w:p>
                        <w:p w14:paraId="200065E3" w14:textId="77777777" w:rsidR="00F25D6D" w:rsidRDefault="00F25D6D" w:rsidP="00622C3C">
                          <w:pPr>
                            <w:tabs>
                              <w:tab w:val="left" w:pos="3600"/>
                              <w:tab w:val="left" w:pos="6946"/>
                            </w:tabs>
                            <w:spacing w:after="0"/>
                            <w:rPr>
                              <w:color w:val="7F7F7F" w:themeColor="text1" w:themeTint="80"/>
                              <w:lang w:val="en-CA"/>
                            </w:rPr>
                          </w:pPr>
                          <w:r w:rsidRPr="00CF56F5">
                            <w:rPr>
                              <w:rFonts w:ascii="Segoe UI Symbol" w:hAnsi="Segoe UI Symbol"/>
                              <w:color w:val="C0000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Foundations Language Arts/English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FF25CF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Adult Secondary Upgrading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0063A6" w:themeColor="text2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Richmond Education Assistant Program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 xml:space="preserve"> </w:t>
                          </w:r>
                        </w:p>
                        <w:p w14:paraId="4A5189D5" w14:textId="77777777" w:rsidR="00F25D6D" w:rsidRPr="00622C3C" w:rsidRDefault="00F25D6D" w:rsidP="00622C3C">
                          <w:pPr>
                            <w:pStyle w:val="Heading2"/>
                            <w:spacing w:after="40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General Information</w:t>
                          </w:r>
                        </w:p>
                        <w:p w14:paraId="35219E73" w14:textId="1DC71D5F" w:rsidR="00F25D6D" w:rsidRPr="00622C3C" w:rsidRDefault="00F25D6D" w:rsidP="00622C3C">
                          <w:pPr>
                            <w:tabs>
                              <w:tab w:val="left" w:pos="3600"/>
                              <w:tab w:val="left" w:pos="6946"/>
                            </w:tabs>
                            <w:spacing w:after="0"/>
                            <w:rPr>
                              <w:color w:val="7F7F7F" w:themeColor="text1" w:themeTint="80"/>
                              <w:lang w:val="en-CA"/>
                            </w:rPr>
                          </w:pPr>
                          <w:r w:rsidRPr="004B73EB">
                            <w:rPr>
                              <w:rFonts w:ascii="Segoe UI Symbol" w:hAnsi="Segoe UI Symbol"/>
                              <w:color w:val="00B0F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929000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Program Location &amp; Dates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CF56F5">
                            <w:rPr>
                              <w:rFonts w:ascii="Segoe UI Symbol" w:hAnsi="Segoe UI Symbol"/>
                              <w:color w:val="92D05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 w:rsidR="00743F80">
                            <w:rPr>
                              <w:color w:val="7F7F7F" w:themeColor="text1" w:themeTint="80"/>
                              <w:lang w:val="en-CA"/>
                            </w:rPr>
                            <w:t>When &amp; How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 xml:space="preserve"> to Register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7030A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Program Fees</w:t>
                          </w:r>
                        </w:p>
                        <w:p w14:paraId="65C87518" w14:textId="77777777" w:rsidR="00F25D6D" w:rsidRPr="009B6BF9" w:rsidRDefault="00F25D6D" w:rsidP="008D2DAA">
                          <w:pPr>
                            <w:tabs>
                              <w:tab w:val="left" w:pos="2880"/>
                              <w:tab w:val="left" w:pos="5760"/>
                              <w:tab w:val="left" w:pos="8640"/>
                            </w:tabs>
                            <w:spacing w:after="0" w:line="240" w:lineRule="auto"/>
                            <w:rPr>
                              <w:lang w:val="en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EBEC6B" id="Rectangle 6" o:spid="_x0000_s1035" style="position:absolute;margin-left:-36pt;margin-top:-1in;width:612pt;height:8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" fillcolor="#f8f7f6" stroked="f" strokeweight="2pt">
              <v:shadow on="t" color="black" opacity="9830f" origin=",-.5" offset="0"/>
              <v:textbox inset="36pt,,36pt">
                <w:txbxContent>
                  <w:p w14:paraId="696D4517" w14:textId="77777777" w:rsidR="00F25D6D" w:rsidRPr="00CF56F5" w:rsidRDefault="00F25D6D" w:rsidP="00622C3C">
                    <w:pPr>
                      <w:pStyle w:val="Heading2"/>
                      <w:spacing w:after="40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Continuing Education Programs for Adults</w:t>
                    </w:r>
                  </w:p>
                  <w:p w14:paraId="200065E3" w14:textId="77777777" w:rsidR="00F25D6D" w:rsidRDefault="00F25D6D" w:rsidP="00622C3C">
                    <w:pPr>
                      <w:tabs>
                        <w:tab w:val="left" w:pos="3600"/>
                        <w:tab w:val="left" w:pos="6946"/>
                      </w:tabs>
                      <w:spacing w:after="0"/>
                      <w:rPr>
                        <w:color w:val="7F7F7F" w:themeColor="text1" w:themeTint="80"/>
                        <w:lang w:val="en-CA"/>
                      </w:rPr>
                    </w:pPr>
                    <w:r w:rsidRPr="00CF56F5">
                      <w:rPr>
                        <w:rFonts w:ascii="Segoe UI Symbol" w:hAnsi="Segoe UI Symbol"/>
                        <w:color w:val="C0000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Foundations Language Arts/English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FF25CF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Adult Secondary Upgrading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0063A6" w:themeColor="text2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Richmond Education Assistant Program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 xml:space="preserve"> </w:t>
                    </w:r>
                  </w:p>
                  <w:p w14:paraId="4A5189D5" w14:textId="77777777" w:rsidR="00F25D6D" w:rsidRPr="00622C3C" w:rsidRDefault="00F25D6D" w:rsidP="00622C3C">
                    <w:pPr>
                      <w:pStyle w:val="Heading2"/>
                      <w:spacing w:after="40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General Information</w:t>
                    </w:r>
                  </w:p>
                  <w:p w14:paraId="35219E73" w14:textId="1DC71D5F" w:rsidR="00F25D6D" w:rsidRPr="00622C3C" w:rsidRDefault="00F25D6D" w:rsidP="00622C3C">
                    <w:pPr>
                      <w:tabs>
                        <w:tab w:val="left" w:pos="3600"/>
                        <w:tab w:val="left" w:pos="6946"/>
                      </w:tabs>
                      <w:spacing w:after="0"/>
                      <w:rPr>
                        <w:color w:val="7F7F7F" w:themeColor="text1" w:themeTint="80"/>
                        <w:lang w:val="en-CA"/>
                      </w:rPr>
                    </w:pPr>
                    <w:r w:rsidRPr="004B73EB">
                      <w:rPr>
                        <w:rFonts w:ascii="Segoe UI Symbol" w:hAnsi="Segoe UI Symbol"/>
                        <w:color w:val="00B0F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929000"/>
                        <w:lang w:val="en-CA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Program Location &amp; Dates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CF56F5">
                      <w:rPr>
                        <w:rFonts w:ascii="Segoe UI Symbol" w:hAnsi="Segoe UI Symbol"/>
                        <w:color w:val="92D05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 w:rsidR="00743F80">
                      <w:rPr>
                        <w:color w:val="7F7F7F" w:themeColor="text1" w:themeTint="80"/>
                        <w:lang w:val="en-CA"/>
                      </w:rPr>
                      <w:t>When &amp; How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 xml:space="preserve"> to Register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7030A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Program Fees</w:t>
                    </w:r>
                  </w:p>
                  <w:p w14:paraId="65C87518" w14:textId="77777777" w:rsidR="00F25D6D" w:rsidRPr="009B6BF9" w:rsidRDefault="00F25D6D" w:rsidP="008D2DAA">
                    <w:pPr>
                      <w:tabs>
                        <w:tab w:val="left" w:pos="2880"/>
                        <w:tab w:val="left" w:pos="5760"/>
                        <w:tab w:val="left" w:pos="8640"/>
                      </w:tabs>
                      <w:spacing w:after="0" w:line="240" w:lineRule="auto"/>
                      <w:rPr>
                        <w:lang w:val="en-CA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A942CDC" wp14:editId="2189F7B9">
              <wp:simplePos x="0" y="0"/>
              <wp:positionH relativeFrom="column">
                <wp:posOffset>-457200</wp:posOffset>
              </wp:positionH>
              <wp:positionV relativeFrom="paragraph">
                <wp:posOffset>-2970807</wp:posOffset>
              </wp:positionV>
              <wp:extent cx="7774305" cy="20574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305" cy="20574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t="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754572" w14:textId="77777777" w:rsidR="00F25D6D" w:rsidRPr="00942F30" w:rsidRDefault="00F25D6D" w:rsidP="009A0283">
                          <w:pPr>
                            <w:spacing w:line="280" w:lineRule="exact"/>
                            <w:rPr>
                              <w:sz w:val="28"/>
                              <w:szCs w:val="28"/>
                              <w:lang w:val="en-CA"/>
                            </w:rPr>
                          </w:pPr>
                          <w:r w:rsidRPr="00942F30">
                            <w:rPr>
                              <w:sz w:val="28"/>
                              <w:szCs w:val="28"/>
                              <w:lang w:val="en-CA"/>
                            </w:rPr>
                            <w:t>Richmond School District</w:t>
                          </w:r>
                        </w:p>
                        <w:p w14:paraId="1FF5D40C" w14:textId="77777777" w:rsidR="00F25D6D" w:rsidRPr="00062CF0" w:rsidRDefault="00F25D6D" w:rsidP="00062CF0">
                          <w:pPr>
                            <w:spacing w:after="0" w:line="720" w:lineRule="exact"/>
                            <w:rPr>
                              <w:b/>
                              <w:bCs/>
                              <w:sz w:val="72"/>
                              <w:szCs w:val="72"/>
                              <w:lang w:val="en-CA"/>
                            </w:rPr>
                          </w:pPr>
                          <w:r>
                            <w:rPr>
                              <w:b/>
                              <w:bCs/>
                              <w:sz w:val="72"/>
                              <w:szCs w:val="72"/>
                              <w:lang w:val="en-CA"/>
                            </w:rPr>
                            <w:t>Program Catalogue</w:t>
                          </w:r>
                        </w:p>
                        <w:p w14:paraId="34D49B97" w14:textId="77777777" w:rsidR="00F25D6D" w:rsidRPr="00942F30" w:rsidRDefault="00F25D6D" w:rsidP="00942F30">
                          <w:pPr>
                            <w:spacing w:before="240" w:line="320" w:lineRule="exact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CA"/>
                            </w:rPr>
                            <w:t>Winter/Spring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0" rIns="4572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942CDC" id="Rectangle 7" o:spid="_x0000_s1036" style="position:absolute;margin-left:-36pt;margin-top:-233.9pt;width:612.15pt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" stroked="f" strokeweight="2pt">
              <v:fill r:id="rId2" o:title="" recolor="t" rotate="t" type="frame"/>
              <v:textbox inset="36pt,36pt,36pt,0">
                <w:txbxContent>
                  <w:p w14:paraId="1A754572" w14:textId="77777777" w:rsidR="00F25D6D" w:rsidRPr="00942F30" w:rsidRDefault="00F25D6D" w:rsidP="009A0283">
                    <w:pPr>
                      <w:spacing w:line="280" w:lineRule="exact"/>
                      <w:rPr>
                        <w:sz w:val="28"/>
                        <w:szCs w:val="28"/>
                        <w:lang w:val="en-CA"/>
                      </w:rPr>
                    </w:pPr>
                    <w:r w:rsidRPr="00942F30">
                      <w:rPr>
                        <w:sz w:val="28"/>
                        <w:szCs w:val="28"/>
                        <w:lang w:val="en-CA"/>
                      </w:rPr>
                      <w:t>Richmond School District</w:t>
                    </w:r>
                  </w:p>
                  <w:p w14:paraId="1FF5D40C" w14:textId="77777777" w:rsidR="00F25D6D" w:rsidRPr="00062CF0" w:rsidRDefault="00F25D6D" w:rsidP="00062CF0">
                    <w:pPr>
                      <w:spacing w:after="0" w:line="720" w:lineRule="exact"/>
                      <w:rPr>
                        <w:b/>
                        <w:bCs/>
                        <w:sz w:val="72"/>
                        <w:szCs w:val="72"/>
                        <w:lang w:val="en-CA"/>
                      </w:rPr>
                    </w:pPr>
                    <w:r>
                      <w:rPr>
                        <w:b/>
                        <w:bCs/>
                        <w:sz w:val="72"/>
                        <w:szCs w:val="72"/>
                        <w:lang w:val="en-CA"/>
                      </w:rPr>
                      <w:t>Program Catalogue</w:t>
                    </w:r>
                  </w:p>
                  <w:p w14:paraId="34D49B97" w14:textId="77777777" w:rsidR="00F25D6D" w:rsidRPr="00942F30" w:rsidRDefault="00F25D6D" w:rsidP="00942F30">
                    <w:pPr>
                      <w:spacing w:before="240" w:line="320" w:lineRule="exact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  <w:lang w:val="en-CA"/>
                      </w:rPr>
                      <w:t>Winter/Spring 2023</w:t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A12C9" w14:textId="77777777" w:rsidR="00EE2E42" w:rsidRDefault="00EE2E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58CEE5E" wp14:editId="7AA14D1C">
              <wp:simplePos x="0" y="0"/>
              <wp:positionH relativeFrom="column">
                <wp:posOffset>-457200</wp:posOffset>
              </wp:positionH>
              <wp:positionV relativeFrom="paragraph">
                <wp:posOffset>-914401</wp:posOffset>
              </wp:positionV>
              <wp:extent cx="7772400" cy="1032933"/>
              <wp:effectExtent l="101600" t="76200" r="101600" b="1231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2933"/>
                      </a:xfrm>
                      <a:prstGeom prst="rect">
                        <a:avLst/>
                      </a:prstGeom>
                      <a:solidFill>
                        <a:srgbClr val="F8F7F6"/>
                      </a:solidFill>
                      <a:ln>
                        <a:noFill/>
                      </a:ln>
                      <a:effectLst>
                        <a:outerShdw blurRad="127000" dist="25400" dir="5400000" algn="t" rotWithShape="0">
                          <a:prstClr val="black">
                            <a:alpha val="15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12AD7C" w14:textId="77777777" w:rsidR="00EE2E42" w:rsidRPr="00CF56F5" w:rsidRDefault="00EE2E42" w:rsidP="00622C3C">
                          <w:pPr>
                            <w:pStyle w:val="Heading2"/>
                            <w:spacing w:after="40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Continuing Education Programs for Adults</w:t>
                          </w:r>
                        </w:p>
                        <w:p w14:paraId="05964BDC" w14:textId="77777777" w:rsidR="00EE2E42" w:rsidRDefault="00EE2E42" w:rsidP="00622C3C">
                          <w:pPr>
                            <w:tabs>
                              <w:tab w:val="left" w:pos="3600"/>
                              <w:tab w:val="left" w:pos="6946"/>
                            </w:tabs>
                            <w:spacing w:after="0"/>
                            <w:rPr>
                              <w:color w:val="7F7F7F" w:themeColor="text1" w:themeTint="80"/>
                              <w:lang w:val="en-CA"/>
                            </w:rPr>
                          </w:pPr>
                          <w:r w:rsidRPr="00CF56F5">
                            <w:rPr>
                              <w:rFonts w:ascii="Segoe UI Symbol" w:hAnsi="Segoe UI Symbol"/>
                              <w:color w:val="C0000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Foundations Language Arts/English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FF25CF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Adult Secondary Upgrading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0070C0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Richmond Education Assistant Program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 xml:space="preserve"> </w:t>
                          </w:r>
                        </w:p>
                        <w:p w14:paraId="71E8FA48" w14:textId="77777777" w:rsidR="00EE2E42" w:rsidRPr="00622C3C" w:rsidRDefault="00EE2E42" w:rsidP="00622C3C">
                          <w:pPr>
                            <w:pStyle w:val="Heading2"/>
                            <w:spacing w:after="40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General Information</w:t>
                          </w:r>
                        </w:p>
                        <w:p w14:paraId="11D68150" w14:textId="7C49D662" w:rsidR="00EE2E42" w:rsidRPr="00622C3C" w:rsidRDefault="00EE2E42" w:rsidP="00622C3C">
                          <w:pPr>
                            <w:tabs>
                              <w:tab w:val="left" w:pos="3600"/>
                              <w:tab w:val="left" w:pos="6946"/>
                            </w:tabs>
                            <w:spacing w:after="0"/>
                            <w:rPr>
                              <w:color w:val="7F7F7F" w:themeColor="text1" w:themeTint="80"/>
                              <w:lang w:val="en-CA"/>
                            </w:rPr>
                          </w:pPr>
                          <w:r w:rsidRPr="004B73EB">
                            <w:rPr>
                              <w:rFonts w:ascii="Segoe UI Symbol" w:hAnsi="Segoe UI Symbol"/>
                              <w:color w:val="00B0F0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Program Location &amp; Dates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CF56F5">
                            <w:rPr>
                              <w:rFonts w:ascii="Segoe UI Symbol" w:hAnsi="Segoe UI Symbol"/>
                              <w:color w:val="92D050"/>
                              <w:lang w:val="en-CA"/>
                            </w:rPr>
                            <w:t>●</w:t>
                          </w:r>
                          <w:r w:rsidRPr="00CF56F5">
                            <w:rPr>
                              <w:rFonts w:ascii="Segoe UI Symbol" w:hAnsi="Segoe UI Symbol"/>
                              <w:color w:val="FF0000"/>
                              <w:lang w:val="en-CA"/>
                            </w:rPr>
                            <w:t xml:space="preserve"> </w:t>
                          </w:r>
                          <w:r w:rsidR="00743F80">
                            <w:rPr>
                              <w:color w:val="7F7F7F" w:themeColor="text1" w:themeTint="80"/>
                              <w:lang w:val="en-CA"/>
                            </w:rPr>
                            <w:t>When &amp; How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 xml:space="preserve"> to Register</w:t>
                          </w:r>
                          <w:r w:rsidRPr="00CF56F5">
                            <w:rPr>
                              <w:color w:val="7F7F7F" w:themeColor="text1" w:themeTint="80"/>
                              <w:lang w:val="en-CA"/>
                            </w:rPr>
                            <w:tab/>
                          </w:r>
                          <w:r w:rsidRPr="004B73EB">
                            <w:rPr>
                              <w:rFonts w:ascii="Segoe UI Symbol" w:hAnsi="Segoe UI Symbol"/>
                              <w:color w:val="7030A0"/>
                              <w:lang w:val="en-CA"/>
                            </w:rPr>
                            <w:t xml:space="preserve">● </w:t>
                          </w:r>
                          <w:r>
                            <w:rPr>
                              <w:color w:val="7F7F7F" w:themeColor="text1" w:themeTint="80"/>
                              <w:lang w:val="en-CA"/>
                            </w:rPr>
                            <w:t>Program Fees</w:t>
                          </w:r>
                        </w:p>
                        <w:p w14:paraId="6D2B95EE" w14:textId="77777777" w:rsidR="00EE2E42" w:rsidRPr="009B6BF9" w:rsidRDefault="00EE2E42" w:rsidP="008D2DAA">
                          <w:pPr>
                            <w:tabs>
                              <w:tab w:val="left" w:pos="2880"/>
                              <w:tab w:val="left" w:pos="5760"/>
                              <w:tab w:val="left" w:pos="8640"/>
                            </w:tabs>
                            <w:spacing w:after="0" w:line="240" w:lineRule="auto"/>
                            <w:rPr>
                              <w:lang w:val="en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45720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8CEE5E" id="Rectangle 21" o:spid="_x0000_s1039" style="position:absolute;margin-left:-36pt;margin-top:-1in;width:612pt;height:8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" fillcolor="#f8f7f6" stroked="f" strokeweight="2pt">
              <v:shadow on="t" color="black" opacity="9830f" origin=",-.5" offset="0"/>
              <v:textbox inset="36pt,,36pt">
                <w:txbxContent>
                  <w:p w14:paraId="3612AD7C" w14:textId="77777777" w:rsidR="00EE2E42" w:rsidRPr="00CF56F5" w:rsidRDefault="00EE2E42" w:rsidP="00622C3C">
                    <w:pPr>
                      <w:pStyle w:val="Heading2"/>
                      <w:spacing w:after="40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Continuing Education Programs for Adults</w:t>
                    </w:r>
                  </w:p>
                  <w:p w14:paraId="05964BDC" w14:textId="77777777" w:rsidR="00EE2E42" w:rsidRDefault="00EE2E42" w:rsidP="00622C3C">
                    <w:pPr>
                      <w:tabs>
                        <w:tab w:val="left" w:pos="3600"/>
                        <w:tab w:val="left" w:pos="6946"/>
                      </w:tabs>
                      <w:spacing w:after="0"/>
                      <w:rPr>
                        <w:color w:val="7F7F7F" w:themeColor="text1" w:themeTint="80"/>
                        <w:lang w:val="en-CA"/>
                      </w:rPr>
                    </w:pPr>
                    <w:r w:rsidRPr="00CF56F5">
                      <w:rPr>
                        <w:rFonts w:ascii="Segoe UI Symbol" w:hAnsi="Segoe UI Symbol"/>
                        <w:color w:val="C0000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Foundations Language Arts/English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FF25CF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Adult Secondary Upgrading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0070C0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Richmond Education Assistant Program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 xml:space="preserve"> </w:t>
                    </w:r>
                  </w:p>
                  <w:p w14:paraId="71E8FA48" w14:textId="77777777" w:rsidR="00EE2E42" w:rsidRPr="00622C3C" w:rsidRDefault="00EE2E42" w:rsidP="00622C3C">
                    <w:pPr>
                      <w:pStyle w:val="Heading2"/>
                      <w:spacing w:after="40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General Information</w:t>
                    </w:r>
                  </w:p>
                  <w:p w14:paraId="11D68150" w14:textId="7C49D662" w:rsidR="00EE2E42" w:rsidRPr="00622C3C" w:rsidRDefault="00EE2E42" w:rsidP="00622C3C">
                    <w:pPr>
                      <w:tabs>
                        <w:tab w:val="left" w:pos="3600"/>
                        <w:tab w:val="left" w:pos="6946"/>
                      </w:tabs>
                      <w:spacing w:after="0"/>
                      <w:rPr>
                        <w:color w:val="7F7F7F" w:themeColor="text1" w:themeTint="80"/>
                        <w:lang w:val="en-CA"/>
                      </w:rPr>
                    </w:pPr>
                    <w:r w:rsidRPr="004B73EB">
                      <w:rPr>
                        <w:rFonts w:ascii="Segoe UI Symbol" w:hAnsi="Segoe UI Symbol"/>
                        <w:color w:val="00B0F0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Program Location &amp; Dates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CF56F5">
                      <w:rPr>
                        <w:rFonts w:ascii="Segoe UI Symbol" w:hAnsi="Segoe UI Symbol"/>
                        <w:color w:val="92D050"/>
                        <w:lang w:val="en-CA"/>
                      </w:rPr>
                      <w:t>●</w:t>
                    </w:r>
                    <w:r w:rsidRPr="00CF56F5">
                      <w:rPr>
                        <w:rFonts w:ascii="Segoe UI Symbol" w:hAnsi="Segoe UI Symbol"/>
                        <w:color w:val="FF0000"/>
                        <w:lang w:val="en-CA"/>
                      </w:rPr>
                      <w:t xml:space="preserve"> </w:t>
                    </w:r>
                    <w:r w:rsidR="00743F80">
                      <w:rPr>
                        <w:color w:val="7F7F7F" w:themeColor="text1" w:themeTint="80"/>
                        <w:lang w:val="en-CA"/>
                      </w:rPr>
                      <w:t>When &amp; How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 xml:space="preserve"> to Register</w:t>
                    </w:r>
                    <w:r w:rsidRPr="00CF56F5">
                      <w:rPr>
                        <w:color w:val="7F7F7F" w:themeColor="text1" w:themeTint="80"/>
                        <w:lang w:val="en-CA"/>
                      </w:rPr>
                      <w:tab/>
                    </w:r>
                    <w:r w:rsidRPr="004B73EB">
                      <w:rPr>
                        <w:rFonts w:ascii="Segoe UI Symbol" w:hAnsi="Segoe UI Symbol"/>
                        <w:color w:val="7030A0"/>
                        <w:lang w:val="en-CA"/>
                      </w:rPr>
                      <w:t xml:space="preserve">● </w:t>
                    </w:r>
                    <w:r>
                      <w:rPr>
                        <w:color w:val="7F7F7F" w:themeColor="text1" w:themeTint="80"/>
                        <w:lang w:val="en-CA"/>
                      </w:rPr>
                      <w:t>Program Fees</w:t>
                    </w:r>
                  </w:p>
                  <w:p w14:paraId="6D2B95EE" w14:textId="77777777" w:rsidR="00EE2E42" w:rsidRPr="009B6BF9" w:rsidRDefault="00EE2E42" w:rsidP="008D2DAA">
                    <w:pPr>
                      <w:tabs>
                        <w:tab w:val="left" w:pos="2880"/>
                        <w:tab w:val="left" w:pos="5760"/>
                        <w:tab w:val="left" w:pos="8640"/>
                      </w:tabs>
                      <w:spacing w:after="0" w:line="240" w:lineRule="auto"/>
                      <w:rPr>
                        <w:lang w:val="en-CA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9181785" wp14:editId="4C4B15F8">
              <wp:simplePos x="0" y="0"/>
              <wp:positionH relativeFrom="column">
                <wp:posOffset>-457200</wp:posOffset>
              </wp:positionH>
              <wp:positionV relativeFrom="paragraph">
                <wp:posOffset>-2970807</wp:posOffset>
              </wp:positionV>
              <wp:extent cx="7774305" cy="2057400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305" cy="20574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t="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49E421" w14:textId="77777777" w:rsidR="00EE2E42" w:rsidRPr="00942F30" w:rsidRDefault="00EE2E42" w:rsidP="009A0283">
                          <w:pPr>
                            <w:spacing w:line="280" w:lineRule="exact"/>
                            <w:rPr>
                              <w:sz w:val="28"/>
                              <w:szCs w:val="28"/>
                              <w:lang w:val="en-CA"/>
                            </w:rPr>
                          </w:pPr>
                          <w:r w:rsidRPr="00942F30">
                            <w:rPr>
                              <w:sz w:val="28"/>
                              <w:szCs w:val="28"/>
                              <w:lang w:val="en-CA"/>
                            </w:rPr>
                            <w:t>Richmond School District</w:t>
                          </w:r>
                        </w:p>
                        <w:p w14:paraId="10C1A5C0" w14:textId="77777777" w:rsidR="00EE2E42" w:rsidRPr="00062CF0" w:rsidRDefault="00EE2E42" w:rsidP="00062CF0">
                          <w:pPr>
                            <w:spacing w:after="0" w:line="720" w:lineRule="exact"/>
                            <w:rPr>
                              <w:b/>
                              <w:bCs/>
                              <w:sz w:val="72"/>
                              <w:szCs w:val="72"/>
                              <w:lang w:val="en-CA"/>
                            </w:rPr>
                          </w:pPr>
                          <w:r>
                            <w:rPr>
                              <w:b/>
                              <w:bCs/>
                              <w:sz w:val="72"/>
                              <w:szCs w:val="72"/>
                              <w:lang w:val="en-CA"/>
                            </w:rPr>
                            <w:t>Program Catalogue</w:t>
                          </w:r>
                        </w:p>
                        <w:p w14:paraId="70006F78" w14:textId="77777777" w:rsidR="00EE2E42" w:rsidRPr="00942F30" w:rsidRDefault="00EE2E42" w:rsidP="00942F30">
                          <w:pPr>
                            <w:spacing w:before="240" w:line="320" w:lineRule="exact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CA"/>
                            </w:rPr>
                            <w:t>Winter/Spring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0" rIns="4572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81785" id="Rectangle 22" o:spid="_x0000_s1040" style="position:absolute;margin-left:-36pt;margin-top:-233.9pt;width:612.15pt;height:1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" stroked="f" strokeweight="2pt">
              <v:fill r:id="rId2" o:title="" recolor="t" rotate="t" type="frame"/>
              <v:textbox inset="36pt,36pt,36pt,0">
                <w:txbxContent>
                  <w:p w14:paraId="3F49E421" w14:textId="77777777" w:rsidR="00EE2E42" w:rsidRPr="00942F30" w:rsidRDefault="00EE2E42" w:rsidP="009A0283">
                    <w:pPr>
                      <w:spacing w:line="280" w:lineRule="exact"/>
                      <w:rPr>
                        <w:sz w:val="28"/>
                        <w:szCs w:val="28"/>
                        <w:lang w:val="en-CA"/>
                      </w:rPr>
                    </w:pPr>
                    <w:r w:rsidRPr="00942F30">
                      <w:rPr>
                        <w:sz w:val="28"/>
                        <w:szCs w:val="28"/>
                        <w:lang w:val="en-CA"/>
                      </w:rPr>
                      <w:t>Richmond School District</w:t>
                    </w:r>
                  </w:p>
                  <w:p w14:paraId="10C1A5C0" w14:textId="77777777" w:rsidR="00EE2E42" w:rsidRPr="00062CF0" w:rsidRDefault="00EE2E42" w:rsidP="00062CF0">
                    <w:pPr>
                      <w:spacing w:after="0" w:line="720" w:lineRule="exact"/>
                      <w:rPr>
                        <w:b/>
                        <w:bCs/>
                        <w:sz w:val="72"/>
                        <w:szCs w:val="72"/>
                        <w:lang w:val="en-CA"/>
                      </w:rPr>
                    </w:pPr>
                    <w:r>
                      <w:rPr>
                        <w:b/>
                        <w:bCs/>
                        <w:sz w:val="72"/>
                        <w:szCs w:val="72"/>
                        <w:lang w:val="en-CA"/>
                      </w:rPr>
                      <w:t>Program Catalogue</w:t>
                    </w:r>
                  </w:p>
                  <w:p w14:paraId="70006F78" w14:textId="77777777" w:rsidR="00EE2E42" w:rsidRPr="00942F30" w:rsidRDefault="00EE2E42" w:rsidP="00942F30">
                    <w:pPr>
                      <w:spacing w:before="240" w:line="320" w:lineRule="exact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  <w:lang w:val="en-CA"/>
                      </w:rPr>
                      <w:t>Winter/Spring 2023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8pt;height:17.35pt;visibility:visible;mso-wrap-style:square" o:bullet="t">
        <v:imagedata r:id="rId1" o:title=""/>
      </v:shape>
    </w:pict>
  </w:numPicBullet>
  <w:abstractNum w:abstractNumId="0" w15:restartNumberingAfterBreak="0">
    <w:nsid w:val="115525AE"/>
    <w:multiLevelType w:val="hybridMultilevel"/>
    <w:tmpl w:val="0B76FE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C1071"/>
    <w:multiLevelType w:val="hybridMultilevel"/>
    <w:tmpl w:val="12384E4A"/>
    <w:lvl w:ilvl="0" w:tplc="0409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D7A66"/>
    <w:multiLevelType w:val="hybridMultilevel"/>
    <w:tmpl w:val="0B76F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16FEE"/>
    <w:multiLevelType w:val="hybridMultilevel"/>
    <w:tmpl w:val="8A04304C"/>
    <w:lvl w:ilvl="0" w:tplc="50845EB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87AE3"/>
    <w:multiLevelType w:val="hybridMultilevel"/>
    <w:tmpl w:val="A5E0282C"/>
    <w:lvl w:ilvl="0" w:tplc="0409000F">
      <w:start w:val="1"/>
      <w:numFmt w:val="decimal"/>
      <w:lvlText w:val="%1."/>
      <w:lvlJc w:val="left"/>
      <w:pPr>
        <w:ind w:left="64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20" w:hanging="360"/>
      </w:pPr>
      <w:rPr>
        <w:rFonts w:ascii="Wingdings" w:hAnsi="Wingdings" w:hint="default"/>
      </w:rPr>
    </w:lvl>
  </w:abstractNum>
  <w:abstractNum w:abstractNumId="5" w15:restartNumberingAfterBreak="0">
    <w:nsid w:val="39D442CE"/>
    <w:multiLevelType w:val="hybridMultilevel"/>
    <w:tmpl w:val="1FBCD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8A37DA"/>
    <w:multiLevelType w:val="hybridMultilevel"/>
    <w:tmpl w:val="599E9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62CFC"/>
    <w:multiLevelType w:val="hybridMultilevel"/>
    <w:tmpl w:val="E35E0C4A"/>
    <w:lvl w:ilvl="0" w:tplc="7F382DFE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ar-SA"/>
      </w:rPr>
    </w:lvl>
    <w:lvl w:ilvl="1" w:tplc="E5ACB716">
      <w:numFmt w:val="bullet"/>
      <w:lvlText w:val="o"/>
      <w:lvlJc w:val="left"/>
      <w:pPr>
        <w:ind w:left="820" w:hanging="36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ar-SA"/>
      </w:rPr>
    </w:lvl>
    <w:lvl w:ilvl="2" w:tplc="E9C24F44">
      <w:numFmt w:val="bullet"/>
      <w:lvlText w:val="•"/>
      <w:lvlJc w:val="left"/>
      <w:pPr>
        <w:ind w:left="1953" w:hanging="360"/>
      </w:pPr>
      <w:rPr>
        <w:rFonts w:hint="default"/>
        <w:lang w:val="en-US" w:eastAsia="en-US" w:bidi="ar-SA"/>
      </w:rPr>
    </w:lvl>
    <w:lvl w:ilvl="3" w:tplc="6A20C3D2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4" w:tplc="E2740500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ar-SA"/>
      </w:rPr>
    </w:lvl>
    <w:lvl w:ilvl="5" w:tplc="293C528E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8FF8BB3C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81ECDBE4">
      <w:numFmt w:val="bullet"/>
      <w:lvlText w:val="•"/>
      <w:lvlJc w:val="left"/>
      <w:pPr>
        <w:ind w:left="7620" w:hanging="360"/>
      </w:pPr>
      <w:rPr>
        <w:rFonts w:hint="default"/>
        <w:lang w:val="en-US" w:eastAsia="en-US" w:bidi="ar-SA"/>
      </w:rPr>
    </w:lvl>
    <w:lvl w:ilvl="8" w:tplc="66B84090">
      <w:numFmt w:val="bullet"/>
      <w:lvlText w:val="•"/>
      <w:lvlJc w:val="left"/>
      <w:pPr>
        <w:ind w:left="8753" w:hanging="360"/>
      </w:pPr>
      <w:rPr>
        <w:rFonts w:hint="default"/>
        <w:lang w:val="en-US" w:eastAsia="en-US" w:bidi="ar-SA"/>
      </w:rPr>
    </w:lvl>
  </w:abstractNum>
  <w:num w:numId="1" w16cid:durableId="1248223856">
    <w:abstractNumId w:val="7"/>
  </w:num>
  <w:num w:numId="2" w16cid:durableId="1089932110">
    <w:abstractNumId w:val="3"/>
  </w:num>
  <w:num w:numId="3" w16cid:durableId="953823167">
    <w:abstractNumId w:val="2"/>
  </w:num>
  <w:num w:numId="4" w16cid:durableId="156187601">
    <w:abstractNumId w:val="4"/>
  </w:num>
  <w:num w:numId="5" w16cid:durableId="1998223842">
    <w:abstractNumId w:val="6"/>
  </w:num>
  <w:num w:numId="6" w16cid:durableId="1119638880">
    <w:abstractNumId w:val="0"/>
  </w:num>
  <w:num w:numId="7" w16cid:durableId="1674379877">
    <w:abstractNumId w:val="1"/>
  </w:num>
  <w:num w:numId="8" w16cid:durableId="4101272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CCC"/>
    <w:rsid w:val="00003925"/>
    <w:rsid w:val="00052D99"/>
    <w:rsid w:val="00062CF0"/>
    <w:rsid w:val="000C0E1B"/>
    <w:rsid w:val="000D144A"/>
    <w:rsid w:val="000D4BF5"/>
    <w:rsid w:val="000E2A7A"/>
    <w:rsid w:val="000E7291"/>
    <w:rsid w:val="00107178"/>
    <w:rsid w:val="00136FF2"/>
    <w:rsid w:val="001419CC"/>
    <w:rsid w:val="00145B2B"/>
    <w:rsid w:val="0014768E"/>
    <w:rsid w:val="00156ED1"/>
    <w:rsid w:val="00157D7B"/>
    <w:rsid w:val="00171799"/>
    <w:rsid w:val="00171A6D"/>
    <w:rsid w:val="001725F4"/>
    <w:rsid w:val="00175CA4"/>
    <w:rsid w:val="00186A94"/>
    <w:rsid w:val="00192535"/>
    <w:rsid w:val="001B5CE6"/>
    <w:rsid w:val="001D4E79"/>
    <w:rsid w:val="001D4FB9"/>
    <w:rsid w:val="001F2266"/>
    <w:rsid w:val="002038DF"/>
    <w:rsid w:val="00203AB1"/>
    <w:rsid w:val="00211168"/>
    <w:rsid w:val="00233BCF"/>
    <w:rsid w:val="00252DE5"/>
    <w:rsid w:val="002657CF"/>
    <w:rsid w:val="00267A32"/>
    <w:rsid w:val="00267D48"/>
    <w:rsid w:val="0028757B"/>
    <w:rsid w:val="00292642"/>
    <w:rsid w:val="002A7727"/>
    <w:rsid w:val="002C1EB3"/>
    <w:rsid w:val="002C22C9"/>
    <w:rsid w:val="002E73F0"/>
    <w:rsid w:val="002F3E56"/>
    <w:rsid w:val="0031001A"/>
    <w:rsid w:val="0031177C"/>
    <w:rsid w:val="003220B1"/>
    <w:rsid w:val="00330052"/>
    <w:rsid w:val="00331DEC"/>
    <w:rsid w:val="0033708A"/>
    <w:rsid w:val="00376486"/>
    <w:rsid w:val="003913D1"/>
    <w:rsid w:val="00393387"/>
    <w:rsid w:val="003A39A2"/>
    <w:rsid w:val="003B77EB"/>
    <w:rsid w:val="00435EBD"/>
    <w:rsid w:val="00446DDC"/>
    <w:rsid w:val="004707B9"/>
    <w:rsid w:val="00470D8E"/>
    <w:rsid w:val="00473C19"/>
    <w:rsid w:val="00497DC7"/>
    <w:rsid w:val="004A6108"/>
    <w:rsid w:val="004B73EB"/>
    <w:rsid w:val="004C3801"/>
    <w:rsid w:val="004C43F5"/>
    <w:rsid w:val="004D1977"/>
    <w:rsid w:val="004D3B6A"/>
    <w:rsid w:val="0050138A"/>
    <w:rsid w:val="00502083"/>
    <w:rsid w:val="00522CE8"/>
    <w:rsid w:val="00535292"/>
    <w:rsid w:val="00537B31"/>
    <w:rsid w:val="00541C59"/>
    <w:rsid w:val="00561412"/>
    <w:rsid w:val="00570D73"/>
    <w:rsid w:val="00573C45"/>
    <w:rsid w:val="0057592E"/>
    <w:rsid w:val="005918E8"/>
    <w:rsid w:val="005C58D2"/>
    <w:rsid w:val="005D6804"/>
    <w:rsid w:val="005E0FA1"/>
    <w:rsid w:val="005E76A0"/>
    <w:rsid w:val="005F0130"/>
    <w:rsid w:val="005F10E6"/>
    <w:rsid w:val="005F4455"/>
    <w:rsid w:val="00622C3C"/>
    <w:rsid w:val="00631753"/>
    <w:rsid w:val="00633A28"/>
    <w:rsid w:val="00633FE7"/>
    <w:rsid w:val="00643997"/>
    <w:rsid w:val="00646196"/>
    <w:rsid w:val="0067108B"/>
    <w:rsid w:val="00677F9D"/>
    <w:rsid w:val="00692B89"/>
    <w:rsid w:val="006A071E"/>
    <w:rsid w:val="006A1CFA"/>
    <w:rsid w:val="006C047F"/>
    <w:rsid w:val="006C0D27"/>
    <w:rsid w:val="006D24C6"/>
    <w:rsid w:val="006E3DA3"/>
    <w:rsid w:val="007063D4"/>
    <w:rsid w:val="00725F72"/>
    <w:rsid w:val="007367D8"/>
    <w:rsid w:val="00737083"/>
    <w:rsid w:val="00743F80"/>
    <w:rsid w:val="0077324E"/>
    <w:rsid w:val="007A0C3C"/>
    <w:rsid w:val="007A5A77"/>
    <w:rsid w:val="007D526E"/>
    <w:rsid w:val="007E26D8"/>
    <w:rsid w:val="007F4D28"/>
    <w:rsid w:val="007F53DD"/>
    <w:rsid w:val="00817EA8"/>
    <w:rsid w:val="0082471D"/>
    <w:rsid w:val="00827BC5"/>
    <w:rsid w:val="00844CC5"/>
    <w:rsid w:val="00880F14"/>
    <w:rsid w:val="00881715"/>
    <w:rsid w:val="00891AB8"/>
    <w:rsid w:val="008969F1"/>
    <w:rsid w:val="008A5A98"/>
    <w:rsid w:val="008B2294"/>
    <w:rsid w:val="008C33D8"/>
    <w:rsid w:val="008D2DAA"/>
    <w:rsid w:val="008F5E9C"/>
    <w:rsid w:val="00921E8D"/>
    <w:rsid w:val="00942F30"/>
    <w:rsid w:val="00967224"/>
    <w:rsid w:val="0099296F"/>
    <w:rsid w:val="009A0283"/>
    <w:rsid w:val="009B66C9"/>
    <w:rsid w:val="009B6BF9"/>
    <w:rsid w:val="009C0BF2"/>
    <w:rsid w:val="009D19CE"/>
    <w:rsid w:val="009F3A12"/>
    <w:rsid w:val="009F5A19"/>
    <w:rsid w:val="00A140A5"/>
    <w:rsid w:val="00A22B9E"/>
    <w:rsid w:val="00A373B3"/>
    <w:rsid w:val="00A5216A"/>
    <w:rsid w:val="00A53A63"/>
    <w:rsid w:val="00A56E1F"/>
    <w:rsid w:val="00A64649"/>
    <w:rsid w:val="00A83A4A"/>
    <w:rsid w:val="00A85A6F"/>
    <w:rsid w:val="00AB61CE"/>
    <w:rsid w:val="00AE4BC0"/>
    <w:rsid w:val="00B134DF"/>
    <w:rsid w:val="00B43A5E"/>
    <w:rsid w:val="00B44F34"/>
    <w:rsid w:val="00B644FC"/>
    <w:rsid w:val="00B7474E"/>
    <w:rsid w:val="00B837B3"/>
    <w:rsid w:val="00B844F6"/>
    <w:rsid w:val="00B96429"/>
    <w:rsid w:val="00BA15D9"/>
    <w:rsid w:val="00BB0EEE"/>
    <w:rsid w:val="00BC2D9E"/>
    <w:rsid w:val="00BD1BB5"/>
    <w:rsid w:val="00BD72B6"/>
    <w:rsid w:val="00C1239A"/>
    <w:rsid w:val="00C31DC6"/>
    <w:rsid w:val="00C32C75"/>
    <w:rsid w:val="00C41CCC"/>
    <w:rsid w:val="00C73812"/>
    <w:rsid w:val="00C73905"/>
    <w:rsid w:val="00C83E08"/>
    <w:rsid w:val="00C96735"/>
    <w:rsid w:val="00CA66FB"/>
    <w:rsid w:val="00CB1F0B"/>
    <w:rsid w:val="00CB6004"/>
    <w:rsid w:val="00CD173B"/>
    <w:rsid w:val="00CE3E18"/>
    <w:rsid w:val="00CF5482"/>
    <w:rsid w:val="00CF56F5"/>
    <w:rsid w:val="00D01F81"/>
    <w:rsid w:val="00D0605C"/>
    <w:rsid w:val="00D21355"/>
    <w:rsid w:val="00D5018F"/>
    <w:rsid w:val="00D67B89"/>
    <w:rsid w:val="00DB1E85"/>
    <w:rsid w:val="00DD46A6"/>
    <w:rsid w:val="00DD4D80"/>
    <w:rsid w:val="00DE4E6D"/>
    <w:rsid w:val="00DF5BC1"/>
    <w:rsid w:val="00E024E3"/>
    <w:rsid w:val="00E05791"/>
    <w:rsid w:val="00E34D82"/>
    <w:rsid w:val="00E3670F"/>
    <w:rsid w:val="00E40BBF"/>
    <w:rsid w:val="00E67879"/>
    <w:rsid w:val="00E74C43"/>
    <w:rsid w:val="00EB325B"/>
    <w:rsid w:val="00EC1A17"/>
    <w:rsid w:val="00ED0C3D"/>
    <w:rsid w:val="00ED1F7B"/>
    <w:rsid w:val="00EE029D"/>
    <w:rsid w:val="00EE28B7"/>
    <w:rsid w:val="00EE2E42"/>
    <w:rsid w:val="00EE4742"/>
    <w:rsid w:val="00EE5969"/>
    <w:rsid w:val="00EF6416"/>
    <w:rsid w:val="00F1002B"/>
    <w:rsid w:val="00F2025F"/>
    <w:rsid w:val="00F25D6D"/>
    <w:rsid w:val="00F840B4"/>
    <w:rsid w:val="00F8713F"/>
    <w:rsid w:val="00F94DFC"/>
    <w:rsid w:val="00FA2D08"/>
    <w:rsid w:val="00FC3A37"/>
    <w:rsid w:val="00FC6627"/>
    <w:rsid w:val="00FD1A53"/>
    <w:rsid w:val="00FD603D"/>
    <w:rsid w:val="00FE0F12"/>
    <w:rsid w:val="00FE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6C627"/>
  <w15:docId w15:val="{91B34E93-7A5D-B141-9194-8D8EAB9FE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9D"/>
    <w:pPr>
      <w:spacing w:after="120" w:line="240" w:lineRule="exact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uiPriority w:val="9"/>
    <w:qFormat/>
    <w:rsid w:val="00292642"/>
    <w:pPr>
      <w:spacing w:line="320" w:lineRule="exact"/>
      <w:outlineLvl w:val="0"/>
    </w:pPr>
    <w:rPr>
      <w:b/>
      <w:bCs/>
      <w:color w:val="0063A6" w:themeColor="text2"/>
      <w:sz w:val="3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2CE8"/>
    <w:pPr>
      <w:keepNext/>
      <w:keepLines/>
      <w:spacing w:before="120"/>
      <w:outlineLvl w:val="1"/>
    </w:pPr>
    <w:rPr>
      <w:rFonts w:eastAsiaTheme="majorEastAsia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2CE8"/>
    <w:pPr>
      <w:keepNext/>
      <w:keepLines/>
      <w:spacing w:before="120"/>
      <w:outlineLvl w:val="2"/>
    </w:pPr>
    <w:rPr>
      <w:rFonts w:eastAsiaTheme="majorEastAsia" w:cstheme="majorBidi"/>
      <w:b/>
      <w:color w:val="0063A6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58D2"/>
    <w:pPr>
      <w:keepNext/>
      <w:keepLines/>
      <w:spacing w:before="120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D1BB5"/>
    <w:pPr>
      <w:keepNext/>
      <w:keepLines/>
      <w:spacing w:before="40"/>
      <w:outlineLvl w:val="4"/>
    </w:pPr>
    <w:rPr>
      <w:rFonts w:eastAsiaTheme="majorEastAsia" w:cstheme="majorBidi"/>
      <w:color w:val="0063A6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C58D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BD1BB5"/>
    <w:rPr>
      <w:rFonts w:ascii="Calibri" w:eastAsiaTheme="majorEastAsia" w:hAnsi="Calibri" w:cstheme="majorBidi"/>
      <w:color w:val="0063A6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5C58D2"/>
    <w:rPr>
      <w:rFonts w:ascii="Calibri" w:eastAsiaTheme="majorEastAsia" w:hAnsi="Calibri" w:cstheme="majorBidi"/>
      <w:b/>
      <w:iCs/>
      <w:color w:val="000000" w:themeColor="text1"/>
      <w:sz w:val="24"/>
    </w:rPr>
  </w:style>
  <w:style w:type="paragraph" w:customStyle="1" w:styleId="IntroText">
    <w:name w:val="Intro Text"/>
    <w:basedOn w:val="Normal"/>
    <w:qFormat/>
    <w:rsid w:val="00136FF2"/>
    <w:pPr>
      <w:spacing w:before="80" w:after="80"/>
    </w:pPr>
    <w:rPr>
      <w:rFonts w:ascii="Calibri Light" w:hAnsi="Calibri Light" w:cs="Calibri Light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B32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25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B32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25B"/>
    <w:rPr>
      <w:rFonts w:ascii="Calibri" w:eastAsia="Calibri" w:hAnsi="Calibri" w:cs="Calibri"/>
    </w:rPr>
  </w:style>
  <w:style w:type="paragraph" w:customStyle="1" w:styleId="SubHeader">
    <w:name w:val="Sub Header"/>
    <w:basedOn w:val="Normal"/>
    <w:qFormat/>
    <w:rsid w:val="005C58D2"/>
    <w:pPr>
      <w:spacing w:after="0" w:line="240" w:lineRule="auto"/>
    </w:pPr>
    <w:rPr>
      <w:bCs/>
      <w:sz w:val="48"/>
      <w:szCs w:val="96"/>
    </w:rPr>
  </w:style>
  <w:style w:type="paragraph" w:customStyle="1" w:styleId="BulletList">
    <w:name w:val="Bullet List"/>
    <w:basedOn w:val="Normal"/>
    <w:qFormat/>
    <w:rsid w:val="00393387"/>
    <w:pPr>
      <w:numPr>
        <w:numId w:val="2"/>
      </w:numPr>
      <w:contextualSpacing/>
    </w:pPr>
    <w:rPr>
      <w:rFonts w:cs="Calibri Light"/>
    </w:rPr>
  </w:style>
  <w:style w:type="character" w:customStyle="1" w:styleId="Heading2Char">
    <w:name w:val="Heading 2 Char"/>
    <w:basedOn w:val="DefaultParagraphFont"/>
    <w:link w:val="Heading2"/>
    <w:uiPriority w:val="9"/>
    <w:rsid w:val="00522CE8"/>
    <w:rPr>
      <w:rFonts w:ascii="Calibri" w:eastAsiaTheme="majorEastAsia" w:hAnsi="Calibri" w:cs="Calibr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2CE8"/>
    <w:rPr>
      <w:rFonts w:ascii="Calibri" w:eastAsiaTheme="majorEastAsia" w:hAnsi="Calibri" w:cstheme="majorBidi"/>
      <w:b/>
      <w:color w:val="0063A6" w:themeColor="text2"/>
      <w:sz w:val="24"/>
      <w:szCs w:val="24"/>
    </w:rPr>
  </w:style>
  <w:style w:type="paragraph" w:styleId="NormalWeb">
    <w:name w:val="Normal (Web)"/>
    <w:basedOn w:val="Normal"/>
    <w:uiPriority w:val="99"/>
    <w:unhideWhenUsed/>
    <w:rsid w:val="005759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customStyle="1" w:styleId="DocumentTitleSmall">
    <w:name w:val="Document Title (Small)"/>
    <w:basedOn w:val="DocumentTitle"/>
    <w:next w:val="Heading1"/>
    <w:rsid w:val="0057592E"/>
    <w:rPr>
      <w:sz w:val="48"/>
    </w:rPr>
  </w:style>
  <w:style w:type="table" w:styleId="TableGrid">
    <w:name w:val="Table Grid"/>
    <w:basedOn w:val="TableNormal"/>
    <w:uiPriority w:val="39"/>
    <w:rsid w:val="00575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Details">
    <w:name w:val="Memo Details"/>
    <w:basedOn w:val="Normal"/>
    <w:qFormat/>
    <w:rsid w:val="0014768E"/>
    <w:pPr>
      <w:tabs>
        <w:tab w:val="left" w:pos="1080"/>
      </w:tabs>
      <w:spacing w:before="80" w:after="80"/>
    </w:pPr>
    <w:rPr>
      <w:rFonts w:cs="Calibri Light"/>
      <w:b/>
      <w:bCs/>
      <w:szCs w:val="28"/>
    </w:rPr>
  </w:style>
  <w:style w:type="character" w:styleId="Hyperlink">
    <w:name w:val="Hyperlink"/>
    <w:basedOn w:val="DefaultParagraphFont"/>
    <w:uiPriority w:val="99"/>
    <w:unhideWhenUsed/>
    <w:rsid w:val="001D4FB9"/>
    <w:rPr>
      <w:color w:val="00A0D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4FB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F5A19"/>
    <w:rPr>
      <w:color w:val="808080"/>
    </w:rPr>
  </w:style>
  <w:style w:type="paragraph" w:customStyle="1" w:styleId="DocumentTitle">
    <w:name w:val="Document Title"/>
    <w:basedOn w:val="Heading1"/>
    <w:qFormat/>
    <w:rsid w:val="005C58D2"/>
    <w:pPr>
      <w:spacing w:after="0" w:line="240" w:lineRule="auto"/>
    </w:pPr>
    <w:rPr>
      <w:sz w:val="96"/>
    </w:rPr>
  </w:style>
  <w:style w:type="character" w:customStyle="1" w:styleId="Heading6Char">
    <w:name w:val="Heading 6 Char"/>
    <w:basedOn w:val="DefaultParagraphFont"/>
    <w:link w:val="Heading6"/>
    <w:uiPriority w:val="9"/>
    <w:rsid w:val="005C58D2"/>
    <w:rPr>
      <w:rFonts w:eastAsiaTheme="majorEastAsia" w:cstheme="majorBidi"/>
      <w:color w:val="000000" w:themeColor="text1"/>
    </w:rPr>
  </w:style>
  <w:style w:type="paragraph" w:customStyle="1" w:styleId="DateHeader">
    <w:name w:val="Date Header"/>
    <w:basedOn w:val="Heading2"/>
    <w:qFormat/>
    <w:rsid w:val="00EE029D"/>
    <w:pPr>
      <w:spacing w:before="240" w:after="0" w:line="280" w:lineRule="exact"/>
    </w:pPr>
    <w:rPr>
      <w:sz w:val="24"/>
      <w:lang w:val="en-CA"/>
    </w:rPr>
  </w:style>
  <w:style w:type="paragraph" w:customStyle="1" w:styleId="CourseDetails">
    <w:name w:val="Course Details"/>
    <w:basedOn w:val="Normal"/>
    <w:qFormat/>
    <w:rsid w:val="002E73F0"/>
    <w:pPr>
      <w:spacing w:after="0"/>
    </w:pPr>
    <w:rPr>
      <w:b/>
    </w:rPr>
  </w:style>
  <w:style w:type="paragraph" w:customStyle="1" w:styleId="CourseTitle">
    <w:name w:val="Course Title"/>
    <w:basedOn w:val="Heading1"/>
    <w:qFormat/>
    <w:rsid w:val="00497DC7"/>
    <w:pPr>
      <w:spacing w:before="200"/>
    </w:pPr>
    <w:rPr>
      <w:b w:val="0"/>
      <w:sz w:val="28"/>
    </w:rPr>
  </w:style>
  <w:style w:type="paragraph" w:customStyle="1" w:styleId="CourseCategoryTitle">
    <w:name w:val="Course Category Title"/>
    <w:basedOn w:val="CourseTitle"/>
    <w:qFormat/>
    <w:rsid w:val="00497DC7"/>
    <w:pPr>
      <w:spacing w:before="360" w:after="0" w:line="400" w:lineRule="exact"/>
    </w:pPr>
    <w:rPr>
      <w:rFonts w:ascii="Calibri Light" w:hAnsi="Calibri Light"/>
      <w:b/>
      <w:sz w:val="40"/>
    </w:rPr>
  </w:style>
  <w:style w:type="character" w:styleId="PageNumber">
    <w:name w:val="page number"/>
    <w:basedOn w:val="DefaultParagraphFont"/>
    <w:uiPriority w:val="99"/>
    <w:semiHidden/>
    <w:unhideWhenUsed/>
    <w:rsid w:val="00331DEC"/>
  </w:style>
  <w:style w:type="paragraph" w:styleId="ListParagraph">
    <w:name w:val="List Paragraph"/>
    <w:basedOn w:val="Normal"/>
    <w:uiPriority w:val="34"/>
    <w:qFormat/>
    <w:rsid w:val="00267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3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3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3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6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3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0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8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6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7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7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8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9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1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2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7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6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3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5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9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5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0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0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bmostat@sd38.bc.ca" TargetMode="External"/><Relationship Id="rId26" Type="http://schemas.openxmlformats.org/officeDocument/2006/relationships/hyperlink" Target="http://www.richmondce.c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richmondce.ca" TargetMode="External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richmondce.ca/" TargetMode="External"/><Relationship Id="rId1" Type="http://schemas.openxmlformats.org/officeDocument/2006/relationships/hyperlink" Target="http://richmondce.ca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richmondce.ca/" TargetMode="External"/><Relationship Id="rId1" Type="http://schemas.openxmlformats.org/officeDocument/2006/relationships/hyperlink" Target="http://richmondce.ca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richmondce.ca/" TargetMode="External"/><Relationship Id="rId1" Type="http://schemas.openxmlformats.org/officeDocument/2006/relationships/hyperlink" Target="http://richmondce.ca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richmondce.ca/" TargetMode="External"/><Relationship Id="rId1" Type="http://schemas.openxmlformats.org/officeDocument/2006/relationships/hyperlink" Target="http://richmondce.ca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richmondce.ca/" TargetMode="External"/><Relationship Id="rId1" Type="http://schemas.openxmlformats.org/officeDocument/2006/relationships/hyperlink" Target="http://richmondce.ca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richmondce.ca/" TargetMode="External"/><Relationship Id="rId1" Type="http://schemas.openxmlformats.org/officeDocument/2006/relationships/hyperlink" Target="http://richmondce.ca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richmondce.ca/" TargetMode="External"/><Relationship Id="rId1" Type="http://schemas.openxmlformats.org/officeDocument/2006/relationships/hyperlink" Target="http://richmondce.ca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richmondce.ca/" TargetMode="External"/><Relationship Id="rId1" Type="http://schemas.openxmlformats.org/officeDocument/2006/relationships/hyperlink" Target="http://richmondce.ca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ar/folders/s5/4rjlfhzd3dn_r3rx8bhtyltr0000gr/T/com.microsoft.Outlook/Outlook%20Temp/CE%20Catalogue%20Template%20v2%5b88%5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0063A6"/>
      </a:dk2>
      <a:lt2>
        <a:srgbClr val="EBEBEB"/>
      </a:lt2>
      <a:accent1>
        <a:srgbClr val="7CA8D9"/>
      </a:accent1>
      <a:accent2>
        <a:srgbClr val="99CEEE"/>
      </a:accent2>
      <a:accent3>
        <a:srgbClr val="00AEA9"/>
      </a:accent3>
      <a:accent4>
        <a:srgbClr val="90D3D0"/>
      </a:accent4>
      <a:accent5>
        <a:srgbClr val="A7A9AC"/>
      </a:accent5>
      <a:accent6>
        <a:srgbClr val="C0D3ED"/>
      </a:accent6>
      <a:hlink>
        <a:srgbClr val="00A0DD"/>
      </a:hlink>
      <a:folHlink>
        <a:srgbClr val="BDE0F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E459F20E0FF2419AE89BA8F5390FC2" ma:contentTypeVersion="36" ma:contentTypeDescription="Create a new document." ma:contentTypeScope="" ma:versionID="d0ffedb517519698da6140982c8b3ec8">
  <xsd:schema xmlns:xsd="http://www.w3.org/2001/XMLSchema" xmlns:xs="http://www.w3.org/2001/XMLSchema" xmlns:p="http://schemas.microsoft.com/office/2006/metadata/properties" xmlns:ns2="b0718492-e7c7-4944-a603-f3eb738733e6" xmlns:ns3="8fa1f97f-2c12-4d10-a855-a460a882c987" targetNamespace="http://schemas.microsoft.com/office/2006/metadata/properties" ma:root="true" ma:fieldsID="4adc9acbe5619ffaad31a1b8a1dc55d4" ns2:_="" ns3:_="">
    <xsd:import namespace="b0718492-e7c7-4944-a603-f3eb738733e6"/>
    <xsd:import namespace="8fa1f97f-2c12-4d10-a855-a460a882c987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18492-e7c7-4944-a603-f3eb738733e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8b9f36fc-41ad-4bc5-a40d-a58dea801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1f97f-2c12-4d10-a855-a460a882c987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413f5b32-1388-4cc1-87c9-ded13dce2295}" ma:internalName="TaxCatchAll" ma:showField="CatchAllData" ma:web="8fa1f97f-2c12-4d10-a855-a460a882c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b0718492-e7c7-4944-a603-f3eb738733e6" xsi:nil="true"/>
    <IsNotebookLocked xmlns="b0718492-e7c7-4944-a603-f3eb738733e6" xsi:nil="true"/>
    <Distribution_Groups xmlns="b0718492-e7c7-4944-a603-f3eb738733e6" xsi:nil="true"/>
    <Self_Registration_Enabled xmlns="b0718492-e7c7-4944-a603-f3eb738733e6" xsi:nil="true"/>
    <LMS_Mappings xmlns="b0718492-e7c7-4944-a603-f3eb738733e6" xsi:nil="true"/>
    <FolderType xmlns="b0718492-e7c7-4944-a603-f3eb738733e6" xsi:nil="true"/>
    <CultureName xmlns="b0718492-e7c7-4944-a603-f3eb738733e6" xsi:nil="true"/>
    <Templates xmlns="b0718492-e7c7-4944-a603-f3eb738733e6" xsi:nil="true"/>
    <Members xmlns="b0718492-e7c7-4944-a603-f3eb738733e6">
      <UserInfo>
        <DisplayName/>
        <AccountId xsi:nil="true"/>
        <AccountType/>
      </UserInfo>
    </Members>
    <Member_Groups xmlns="b0718492-e7c7-4944-a603-f3eb738733e6">
      <UserInfo>
        <DisplayName/>
        <AccountId xsi:nil="true"/>
        <AccountType/>
      </UserInfo>
    </Member_Groups>
    <NotebookType xmlns="b0718492-e7c7-4944-a603-f3eb738733e6" xsi:nil="true"/>
    <Leaders xmlns="b0718492-e7c7-4944-a603-f3eb738733e6">
      <UserInfo>
        <DisplayName/>
        <AccountId xsi:nil="true"/>
        <AccountType/>
      </UserInfo>
    </Leaders>
    <Has_Leaders_Only_SectionGroup xmlns="b0718492-e7c7-4944-a603-f3eb738733e6" xsi:nil="true"/>
    <Owner xmlns="b0718492-e7c7-4944-a603-f3eb738733e6">
      <UserInfo>
        <DisplayName/>
        <AccountId xsi:nil="true"/>
        <AccountType/>
      </UserInfo>
    </Owner>
    <Math_Settings xmlns="b0718492-e7c7-4944-a603-f3eb738733e6" xsi:nil="true"/>
    <DefaultSectionNames xmlns="b0718492-e7c7-4944-a603-f3eb738733e6" xsi:nil="true"/>
    <Invited_Members xmlns="b0718492-e7c7-4944-a603-f3eb738733e6" xsi:nil="true"/>
    <AppVersion xmlns="b0718492-e7c7-4944-a603-f3eb738733e6" xsi:nil="true"/>
    <TeamsChannelId xmlns="b0718492-e7c7-4944-a603-f3eb738733e6" xsi:nil="true"/>
    <Invited_Leaders xmlns="b0718492-e7c7-4944-a603-f3eb738733e6" xsi:nil="true"/>
    <lcf76f155ced4ddcb4097134ff3c332f xmlns="b0718492-e7c7-4944-a603-f3eb738733e6">
      <Terms xmlns="http://schemas.microsoft.com/office/infopath/2007/PartnerControls"/>
    </lcf76f155ced4ddcb4097134ff3c332f>
    <TaxCatchAll xmlns="8fa1f97f-2c12-4d10-a855-a460a882c987" xsi:nil="true"/>
  </documentManagement>
</p:properties>
</file>

<file path=customXml/itemProps1.xml><?xml version="1.0" encoding="utf-8"?>
<ds:datastoreItem xmlns:ds="http://schemas.openxmlformats.org/officeDocument/2006/customXml" ds:itemID="{B4A69E24-AD99-D741-BE75-48A120B957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5A5307-7762-4481-8271-CF215B406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18492-e7c7-4944-a603-f3eb738733e6"/>
    <ds:schemaRef ds:uri="8fa1f97f-2c12-4d10-a855-a460a882c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0E03D2-3898-47F4-A35D-26D2FA7AA4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313E13-2BF6-448E-9F96-D6C163C30622}">
  <ds:schemaRefs>
    <ds:schemaRef ds:uri="http://schemas.microsoft.com/office/2006/metadata/properties"/>
    <ds:schemaRef ds:uri="http://schemas.microsoft.com/office/infopath/2007/PartnerControls"/>
    <ds:schemaRef ds:uri="b0718492-e7c7-4944-a603-f3eb738733e6"/>
    <ds:schemaRef ds:uri="8fa1f97f-2c12-4d10-a855-a460a882c9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 Catalogue Template v2[88].dotx</Template>
  <TotalTime>1</TotalTime>
  <Pages>5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Jason Higo</cp:lastModifiedBy>
  <cp:revision>4</cp:revision>
  <cp:lastPrinted>2022-12-14T21:14:00Z</cp:lastPrinted>
  <dcterms:created xsi:type="dcterms:W3CDTF">2023-01-10T20:47:00Z</dcterms:created>
  <dcterms:modified xsi:type="dcterms:W3CDTF">2023-01-10T20:48:00Z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2021-10-15T00:00:00Z</vt:filetime>
  </property>
  <property fmtid="{D5CDD505-2E9C-101B-9397-08002B2CF9AE}" pid="5" name="ContentTypeId">
    <vt:lpwstr>0x01010024E459F20E0FF2419AE89BA8F5390FC2</vt:lpwstr>
  </property>
  <property fmtid="{D5CDD505-2E9C-101B-9397-08002B2CF9AE}" pid="6" name="MediaServiceImageTags">
    <vt:lpwstr/>
  </property>
</Properties>
</file>